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815" w:type="dxa"/>
        <w:tblInd w:w="93" w:type="dxa"/>
        <w:tblLook w:val="04A0" w:firstRow="1" w:lastRow="0" w:firstColumn="1" w:lastColumn="0" w:noHBand="0" w:noVBand="1"/>
      </w:tblPr>
      <w:tblGrid>
        <w:gridCol w:w="10815"/>
      </w:tblGrid>
      <w:tr w:rsidR="00007363" w:rsidRPr="00007363" w:rsidTr="00AC7EF4">
        <w:trPr>
          <w:trHeight w:val="420"/>
        </w:trPr>
        <w:tc>
          <w:tcPr>
            <w:tcW w:w="10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63" w:rsidRPr="00007363" w:rsidRDefault="002F2124" w:rsidP="002900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32"/>
                <w:szCs w:val="32"/>
              </w:rPr>
            </w:pPr>
            <w:r>
              <w:rPr>
                <w:rFonts w:eastAsia="Times New Roman" w:cstheme="minorHAnsi"/>
                <w:b/>
                <w:bCs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11AE801E" wp14:editId="6E75C5EE">
                      <wp:simplePos x="0" y="0"/>
                      <wp:positionH relativeFrom="column">
                        <wp:posOffset>5579745</wp:posOffset>
                      </wp:positionH>
                      <wp:positionV relativeFrom="paragraph">
                        <wp:posOffset>-200025</wp:posOffset>
                      </wp:positionV>
                      <wp:extent cx="1676400" cy="746125"/>
                      <wp:effectExtent l="0" t="0" r="0" b="0"/>
                      <wp:wrapNone/>
                      <wp:docPr id="2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6400" cy="746125"/>
                                <a:chOff x="0" y="0"/>
                                <a:chExt cx="1676400" cy="746125"/>
                              </a:xfrm>
                            </wpg:grpSpPr>
                            <wps:wsp>
                              <wps:cNvPr id="5" name="TextBox 8"/>
                              <wps:cNvSpPr txBox="1"/>
                              <wps:spPr>
                                <a:xfrm>
                                  <a:off x="0" y="438150"/>
                                  <a:ext cx="1676400" cy="30797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AC057D" w:rsidRPr="008010E8" w:rsidRDefault="00AC057D" w:rsidP="00B45984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kern w:val="24"/>
                                        <w:sz w:val="14"/>
                                        <w:szCs w:val="14"/>
                                        <w14:textOutline w14:w="3175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8010E8"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kern w:val="24"/>
                                        <w:sz w:val="14"/>
                                        <w:szCs w:val="14"/>
                                        <w14:textOutline w14:w="3175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College of Liberal Arts</w:t>
                                    </w:r>
                                  </w:p>
                                  <w:p w:rsidR="00AC057D" w:rsidRPr="008010E8" w:rsidRDefault="00AC057D" w:rsidP="00B45984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b/>
                                        <w:sz w:val="14"/>
                                        <w:szCs w:val="14"/>
                                        <w14:textOutline w14:w="3175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8010E8"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kern w:val="24"/>
                                        <w:sz w:val="14"/>
                                        <w:szCs w:val="14"/>
                                        <w14:textOutline w14:w="3175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CSULB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  <a:scene3d>
                                  <a:camera prst="orthographicFront"/>
                                  <a:lightRig rig="flat" dir="tl">
                                    <a:rot lat="0" lon="0" rev="6600000"/>
                                  </a:lightRig>
                                </a:scene3d>
                                <a:sp3d extrusionH="25400" contourW="8890">
                                  <a:bevelT w="38100" h="31750"/>
                                  <a:contourClr>
                                    <a:schemeClr val="accent2">
                                      <a:shade val="75000"/>
                                    </a:schemeClr>
                                  </a:contourClr>
                                </a:sp3d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" name="Picture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0606" b="12121"/>
                                <a:stretch/>
                              </pic:blipFill>
                              <pic:spPr bwMode="auto">
                                <a:xfrm>
                                  <a:off x="523875" y="0"/>
                                  <a:ext cx="628650" cy="4857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" o:spid="_x0000_s1026" style="position:absolute;left:0;text-align:left;margin-left:439.35pt;margin-top:-15.75pt;width:132pt;height:58.75pt;z-index:-251657216" coordsize="16764,746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c2F2ZWQ8L3N0RXZ0OmFjdGlvbj4KICAgICAgICAgICAgICAgICAgPHN0RXZ0Omluc3Rh&#10;bmNlSUQ+eG1wLmlpZDpGQTdGMTE3NDA3MjA2ODExOEQ0RUQyNDZCM0FEQjFDNjwvc3RFdnQ6aW5z&#10;dGFuY2VJRD4KICAgICAgICAgICAgICAgICAgPHN0RXZ0OndoZW4+MjAwOC0wNS0xNVQxNzoxMDo0&#10;NS0wNz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nNhdmVkPC9zdEV2dDph&#10;Y3Rpb24+CiAgICAgICAgICAgICAgICAgIDxzdEV2dDppbnN0YW5jZUlEPnhtcC5paWQ6RUY3RjEx&#10;NzQwNzIwNjgxMUE0NkNBNDUxOUQyNDM1NkI8L3N0RXZ0Omluc3RhbmNlSUQ+CiAgICAgICAgICAg&#10;ICAgICAgIDxzdEV2dDp3aGVuPjIwMDgtMDUtMTVUMjI6NTM6MzMtMDc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/////////////////////////////////////////+vR////////////////////////////////&#10;//////////fp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HN1///////////////////////////////////&#10;////3a+Wt/T/////////////////////////////////////xYxop+f/////////////////////&#10;////////////////zJyJpOf/////////////////////////////////////+s67xv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zFvfX/////////////////////////////////////v5N6hcX/////////////////////////&#10;///////////bkFs9Zaj2//////////////////////////////////68dTQAVJvr////////////&#10;/////////////////////9OUfkksTprs////////////////////////////////2NTKs35lbaX5&#10;////////////////////////////////////9MWur8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eXj4+Tm6O3x+f/////////////////////////////9sZSSkpWZnaOpsrzQ7f//&#10;////////////////////////nVNHSU1RVmBziq/W/P//////////////////////////slYAGjVQ&#10;bYuu0vf/////////////////////////////zW8+X3uZt9f5////////////////////////////&#10;////7p+DpsLh/////////////////////////////////////+PO6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urH5OfzQes/jX/ADHfgX/L8z6YeTP/ADJwfbWVyudr&#10;K6Wnq9gS4DGCHpaM0yt4qmPuDe+GzWCpbqxFbRoBpDE+/e/e/e7T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xyP5zP8AMZ3j8iP5zXcHy36t3PNBT/Hjura20fjVmY2E9Hhs&#10;L8YtyU9Ns/c2FCzu5xu6N/4Gu3TGrOrF8u11jv40979797+tl8S/kVtD5c/GPoX5ObDZV2t3p1Ts&#10;rsvHUXmjnnws26MHSZDK7ar5IXkjGW2tmJKjHViBm8dXSyJc6ffvfvfvZhf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dU/87X5op8Cv5Y/yp77xuUXGdgS7Bqur+nnSoFPXntnthhsbaGTxalHFTVb&#10;Nky824ZIuNdJiJuR9R7373738V/37373739NT/hGZ8zm7c+EPb/w53LlJKndXxN7IXcezKeqq5Gb&#10;/Q73jNl9wUVBjqecFnj2/wBm4XcUtS0TmOFMvSoyRllaX3v3v3vck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/PM/4Wv/ADRkzG/Piz8AtsZSQ43ZuHr/AJOdt0UMiyUlRufcpzPX/UFBP45QYMpt&#10;zbtFuermikQ6qfPUsikD6+9+9+96HXv3v3v3u/T/AITR/NBPhn/Np6Bqc9l1xXW/yPat+LfYzzuE&#10;pFp+1qzFp15XVEkrrS0UOM7iw+3ZKirkstPjzU3ZUZz7979797+wJ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eor/wALF/hiO8v5eOzPlTt3&#10;ErVb2+G3ZVHkc3VwU7zVr9N9yVWG2LvKnjWAGaZcfvqLa1e7MGjpaKnq5TpUuw979797+Xj79797&#10;972vv+Ebf/b2/cv/AIp/3J/73HT/AL979797IB/wol+av+zw/wA175JbzwuY/i/WnTOYi+NXUkkV&#10;Z9/jztHpyryOHz2VxFVHLJS1GH3d2dVbgzdJJCFR6XJR/qN3b3v3v3u4T/hGB8MH7O+YndvzX3Ji&#10;pn218X+vRsHr6vmgMdPN233ZS5PE5Grx1VJC8dTNtrqzGZemrYo3WSJdxUrMdMgDe9+9+9/S1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lp/8LBfhf/sv38yHb/yW27iFodh/NDrmk3XV1MEc0dKe4+qosTsbsikijKmlRqnbM218rMyOGmrM&#10;pUO6BvXJ737373qZ+/e/e/e7B/5VHw6qvnv/ADCfix8Wvtaio232J2hiqvsiWnSTVRdTbKhqd89p&#10;VInRSlLUPsTbtfDSvIVQ1s0KXu4B979797+3TSUlLQUtNQ0NNT0VFRU8NJR0dJDHTUtJS00aw09N&#10;TU8KpDBTwQoEREAVVAAAA9+9+9+9yP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eth/wqs+GJ+Vn8qDsff+&#10;38S2Q7F+H+4sX8j9vPS0ySV82ycJT1W3e5Mc9SQZKfC0XXWdqtwVQXiSXbsF/wBNx7373738lb37&#10;37373vu/8Invhd9/uL5VfP8A3Rh9VNgaPG/F7qHIzr5I3y+WGH7E7mraeN5AKesxeKh2nSw1Kxsz&#10;Q5KshV1HlR/e/e/e/oN+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07u/ae3N+7T3RsXeOJpc/t&#10;Hem3c3tPdOCrhIaLNbc3HjanD5zE1gieKU0uSxlZLDJpZW0ObEHn37373738Nv50fFnc3ws+Y3yM&#10;+KG5Uqp8p0n21unZGNrJ4pBPuHa0Vea3Ye5442hgkMO79l1+PycP7aloqtfSL29+9+9+9/YE/kyf&#10;C+L4D/y0/ir8d63GR43feP67ot/dvA0ywVsnb3aMkm/N/UWRl8cU1dJtbL5w4OmmlVZDj8XToVUI&#10;EX3v3v3u0L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qH/AM0n+Sy3yo/n4fy4Pk5j&#10;NnyV/S++8fUbl+WNdS0ET4iHK/D5sbu3Zn98Ki0ctR/pnxOUwOzkRWaQUWJkYFBHq9+9+9+97eH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8" o:spid="_x0000_s1027" type="#_x0000_t202" style="position:absolute;top:4381;width:16764;height:3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crj8AA&#10;AADaAAAADwAAAGRycy9kb3ducmV2LnhtbESPQWvCQBSE7wX/w/IEb3VjwSKpq4i24MFLNb0/ss9s&#10;MPs2ZF9N/PeuIHgcZuYbZrkefKOu1MU6sIHZNANFXAZbc2WgOP28L0BFQbbYBCYDN4qwXo3elpjb&#10;0PMvXY9SqQThmKMBJ9LmWsfSkcc4DS1x8s6h8yhJdpW2HfYJ7hv9kWWf2mPNacFhS1tH5eX47w2I&#10;2M3sVnz7uP8bDrveZeUcC2Mm42HzBUpokFf42d5bA3N4XEk3QK/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0crj8AAAADaAAAADwAAAAAAAAAAAAAAAACYAgAAZHJzL2Rvd25y&#10;ZXYueG1sUEsFBgAAAAAEAAQA9QAAAIUDAAAAAA==&#10;" filled="f" stroked="f">
                        <v:textbox style="mso-fit-shape-to-text:t">
                          <w:txbxContent>
                            <w:p w:rsidR="00AC057D" w:rsidRPr="008010E8" w:rsidRDefault="00AC057D" w:rsidP="00B4598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kern w:val="24"/>
                                  <w:sz w:val="14"/>
                                  <w:szCs w:val="14"/>
                                  <w14:textOutline w14:w="317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010E8">
                                <w:rPr>
                                  <w:rFonts w:asciiTheme="minorHAnsi" w:hAnsi="Calibri" w:cstheme="minorBidi"/>
                                  <w:b/>
                                  <w:bCs/>
                                  <w:kern w:val="24"/>
                                  <w:sz w:val="14"/>
                                  <w:szCs w:val="14"/>
                                  <w14:textOutline w14:w="317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College of Liberal Arts</w:t>
                              </w:r>
                            </w:p>
                            <w:p w:rsidR="00AC057D" w:rsidRPr="008010E8" w:rsidRDefault="00AC057D" w:rsidP="00B4598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  <w:sz w:val="14"/>
                                  <w:szCs w:val="14"/>
                                  <w14:textOutline w14:w="317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010E8">
                                <w:rPr>
                                  <w:rFonts w:asciiTheme="minorHAnsi" w:hAnsi="Calibri" w:cstheme="minorBidi"/>
                                  <w:b/>
                                  <w:bCs/>
                                  <w:kern w:val="24"/>
                                  <w:sz w:val="14"/>
                                  <w:szCs w:val="14"/>
                                  <w14:textOutline w14:w="317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CSULB</w:t>
                              </w:r>
                            </w:p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8" type="#_x0000_t75" style="position:absolute;left:5238;width:6287;height:4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JNpW/AAAA2gAAAA8AAABkcnMvZG93bnJldi54bWxET0trAjEQvhf6H8IUvJSatQUpq1FEUHp0&#10;VUqPw2bcXZpM0k3cx79vFgo9DR/fc9bbwRrRURsaxwoW8wwEcel0w5WC6+Xw8g4iRGSNxjEpGCnA&#10;dvP4sMZcu54L6s6xEimEQ44K6hh9LmUoa7IY5s4TJ+7mWosxwbaSusU+hVsjX7NsKS02nBpq9LSv&#10;qfw+362CYvw0xenZu5/jggdvSta7rzelZk/DbgUi0hD/xX/uD53mw/TKdOXm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ZSTaVvwAAANoAAAAPAAAAAAAAAAAAAAAAAJ8CAABk&#10;cnMvZG93bnJldi54bWxQSwUGAAAAAAQABAD3AAAAiwMAAAAA&#10;">
                        <v:imagedata r:id="rId10" o:title="" croptop="6951f" cropbottom="7944f"/>
                        <v:path arrowok="t"/>
                      </v:shape>
                    </v:group>
                  </w:pict>
                </mc:Fallback>
              </mc:AlternateContent>
            </w:r>
            <w:r w:rsidR="00024972">
              <w:rPr>
                <w:rFonts w:eastAsia="Times New Roman" w:cstheme="minorHAnsi"/>
                <w:b/>
                <w:bCs/>
                <w:sz w:val="32"/>
                <w:szCs w:val="32"/>
              </w:rPr>
              <w:t>201</w:t>
            </w:r>
            <w:r w:rsidR="00290028">
              <w:rPr>
                <w:rFonts w:eastAsia="Times New Roman" w:cstheme="minorHAnsi"/>
                <w:b/>
                <w:bCs/>
                <w:sz w:val="32"/>
                <w:szCs w:val="32"/>
              </w:rPr>
              <w:t>4</w:t>
            </w:r>
            <w:r w:rsidR="002239D6">
              <w:rPr>
                <w:rFonts w:eastAsia="Times New Roman" w:cstheme="minorHAnsi"/>
                <w:b/>
                <w:bCs/>
                <w:sz w:val="32"/>
                <w:szCs w:val="32"/>
              </w:rPr>
              <w:t>-201</w:t>
            </w:r>
            <w:r w:rsidR="00290028">
              <w:rPr>
                <w:rFonts w:eastAsia="Times New Roman" w:cstheme="minorHAnsi"/>
                <w:b/>
                <w:bCs/>
                <w:sz w:val="32"/>
                <w:szCs w:val="32"/>
              </w:rPr>
              <w:t>5</w:t>
            </w:r>
            <w:r w:rsidR="00007363" w:rsidRPr="00007363">
              <w:rPr>
                <w:rFonts w:eastAsia="Times New Roman" w:cstheme="minorHAnsi"/>
                <w:b/>
                <w:bCs/>
                <w:sz w:val="32"/>
                <w:szCs w:val="32"/>
              </w:rPr>
              <w:t xml:space="preserve"> Bachelor of Arts in English</w:t>
            </w:r>
          </w:p>
        </w:tc>
      </w:tr>
      <w:tr w:rsidR="00007363" w:rsidRPr="00007363" w:rsidTr="00AC7EF4">
        <w:trPr>
          <w:trHeight w:val="420"/>
        </w:trPr>
        <w:tc>
          <w:tcPr>
            <w:tcW w:w="10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63" w:rsidRPr="00007363" w:rsidRDefault="00007363" w:rsidP="005F39C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32"/>
                <w:szCs w:val="32"/>
              </w:rPr>
            </w:pPr>
            <w:r w:rsidRPr="00007363">
              <w:rPr>
                <w:rFonts w:eastAsia="Times New Roman" w:cstheme="minorHAnsi"/>
                <w:b/>
                <w:bCs/>
                <w:sz w:val="32"/>
                <w:szCs w:val="32"/>
              </w:rPr>
              <w:t xml:space="preserve">Option in </w:t>
            </w:r>
            <w:r w:rsidR="00C27F66">
              <w:rPr>
                <w:rFonts w:eastAsia="Times New Roman" w:cstheme="minorHAnsi"/>
                <w:b/>
                <w:bCs/>
                <w:sz w:val="32"/>
                <w:szCs w:val="32"/>
              </w:rPr>
              <w:t xml:space="preserve">English </w:t>
            </w:r>
            <w:r w:rsidR="005F39C4">
              <w:rPr>
                <w:rFonts w:eastAsia="Times New Roman" w:cstheme="minorHAnsi"/>
                <w:b/>
                <w:bCs/>
                <w:sz w:val="32"/>
                <w:szCs w:val="32"/>
              </w:rPr>
              <w:t>Education</w:t>
            </w:r>
          </w:p>
        </w:tc>
      </w:tr>
      <w:tr w:rsidR="00007363" w:rsidRPr="00007363" w:rsidTr="00AC7EF4">
        <w:trPr>
          <w:trHeight w:val="420"/>
        </w:trPr>
        <w:tc>
          <w:tcPr>
            <w:tcW w:w="10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63" w:rsidRPr="00007363" w:rsidRDefault="005F39C4" w:rsidP="006A4B5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32"/>
                <w:szCs w:val="32"/>
              </w:rPr>
            </w:pPr>
            <w:r>
              <w:rPr>
                <w:rFonts w:eastAsia="Times New Roman" w:cstheme="minorHAnsi"/>
                <w:b/>
                <w:bCs/>
                <w:sz w:val="32"/>
                <w:szCs w:val="32"/>
              </w:rPr>
              <w:t>52</w:t>
            </w:r>
            <w:r w:rsidR="00007363" w:rsidRPr="00007363">
              <w:rPr>
                <w:rFonts w:eastAsia="Times New Roman" w:cstheme="minorHAnsi"/>
                <w:b/>
                <w:bCs/>
                <w:sz w:val="32"/>
                <w:szCs w:val="32"/>
              </w:rPr>
              <w:t xml:space="preserve"> Units</w:t>
            </w:r>
          </w:p>
        </w:tc>
      </w:tr>
    </w:tbl>
    <w:tbl>
      <w:tblPr>
        <w:tblStyle w:val="TableGrid"/>
        <w:tblW w:w="11160" w:type="dxa"/>
        <w:tblInd w:w="-72" w:type="dxa"/>
        <w:tblLook w:val="04A0" w:firstRow="1" w:lastRow="0" w:firstColumn="1" w:lastColumn="0" w:noHBand="0" w:noVBand="1"/>
      </w:tblPr>
      <w:tblGrid>
        <w:gridCol w:w="11160"/>
      </w:tblGrid>
      <w:tr w:rsidR="00CC1AB7" w:rsidTr="00290028">
        <w:trPr>
          <w:trHeight w:val="647"/>
        </w:trPr>
        <w:tc>
          <w:tcPr>
            <w:tcW w:w="11160" w:type="dxa"/>
            <w:vAlign w:val="center"/>
          </w:tcPr>
          <w:p w:rsidR="00CC1AB7" w:rsidRPr="00CC1AB7" w:rsidRDefault="00142038" w:rsidP="00112A18">
            <w:pPr>
              <w:rPr>
                <w:sz w:val="20"/>
                <w:szCs w:val="20"/>
              </w:rPr>
            </w:pPr>
            <w:r w:rsidRPr="00CC1AB7">
              <w:rPr>
                <w:sz w:val="20"/>
                <w:szCs w:val="20"/>
              </w:rPr>
              <w:t>This checklist is not intended to replace advis</w:t>
            </w:r>
            <w:r>
              <w:rPr>
                <w:sz w:val="20"/>
                <w:szCs w:val="20"/>
              </w:rPr>
              <w:t>ing from the department. Consult with the department advisor for appropriate course sequencing. Use this checklist in combination with the Academic Requirements Report, which is the official graduation verification.</w:t>
            </w:r>
          </w:p>
        </w:tc>
      </w:tr>
    </w:tbl>
    <w:p w:rsidR="00CC1AB7" w:rsidRPr="00755950" w:rsidRDefault="00CC1AB7" w:rsidP="00CC1AB7">
      <w:pPr>
        <w:spacing w:after="0"/>
        <w:rPr>
          <w:sz w:val="16"/>
          <w:szCs w:val="16"/>
        </w:rPr>
      </w:pPr>
    </w:p>
    <w:tbl>
      <w:tblPr>
        <w:tblStyle w:val="TableGrid"/>
        <w:tblW w:w="11156" w:type="dxa"/>
        <w:jc w:val="center"/>
        <w:tblInd w:w="-20" w:type="dxa"/>
        <w:tblLayout w:type="fixed"/>
        <w:tblLook w:val="04A0" w:firstRow="1" w:lastRow="0" w:firstColumn="1" w:lastColumn="0" w:noHBand="0" w:noVBand="1"/>
      </w:tblPr>
      <w:tblGrid>
        <w:gridCol w:w="718"/>
        <w:gridCol w:w="166"/>
        <w:gridCol w:w="5780"/>
        <w:gridCol w:w="4492"/>
      </w:tblGrid>
      <w:tr w:rsidR="00A3043A" w:rsidTr="00125726">
        <w:trPr>
          <w:trHeight w:val="517"/>
          <w:jc w:val="center"/>
        </w:trPr>
        <w:tc>
          <w:tcPr>
            <w:tcW w:w="88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135A0" w:rsidRPr="00F160AB" w:rsidRDefault="00B135A0" w:rsidP="00733B58">
            <w:pPr>
              <w:rPr>
                <w:b/>
              </w:rPr>
            </w:pPr>
          </w:p>
        </w:tc>
        <w:tc>
          <w:tcPr>
            <w:tcW w:w="57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3043A" w:rsidRPr="00F160AB" w:rsidRDefault="00A3043A" w:rsidP="00F160AB">
            <w:pPr>
              <w:jc w:val="center"/>
              <w:rPr>
                <w:b/>
              </w:rPr>
            </w:pPr>
          </w:p>
        </w:tc>
        <w:tc>
          <w:tcPr>
            <w:tcW w:w="44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3043A" w:rsidRPr="00F160AB" w:rsidRDefault="00A3043A" w:rsidP="00F160AB">
            <w:pPr>
              <w:jc w:val="center"/>
              <w:rPr>
                <w:b/>
              </w:rPr>
            </w:pPr>
            <w:r w:rsidRPr="00F160AB">
              <w:rPr>
                <w:b/>
              </w:rPr>
              <w:t>Prerequisites</w:t>
            </w:r>
          </w:p>
        </w:tc>
      </w:tr>
      <w:tr w:rsidR="00FA1504" w:rsidTr="002303F9">
        <w:trPr>
          <w:trHeight w:val="302"/>
          <w:jc w:val="center"/>
        </w:trPr>
        <w:tc>
          <w:tcPr>
            <w:tcW w:w="1115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FA1504" w:rsidRPr="00F160AB" w:rsidRDefault="00FA1504" w:rsidP="00971BAA">
            <w:pPr>
              <w:rPr>
                <w:rFonts w:cstheme="minorHAnsi"/>
                <w:sz w:val="20"/>
                <w:szCs w:val="20"/>
              </w:rPr>
            </w:pPr>
            <w:r w:rsidRPr="00FA61BF">
              <w:rPr>
                <w:color w:val="FFFFFF" w:themeColor="background1"/>
              </w:rPr>
              <w:t xml:space="preserve">Complete </w:t>
            </w:r>
            <w:r w:rsidR="00971BAA">
              <w:rPr>
                <w:b/>
                <w:color w:val="FFFFFF" w:themeColor="background1"/>
              </w:rPr>
              <w:t>ONE</w:t>
            </w:r>
            <w:r w:rsidRPr="00FA61BF">
              <w:rPr>
                <w:b/>
                <w:color w:val="FFFFFF" w:themeColor="background1"/>
              </w:rPr>
              <w:t xml:space="preserve"> </w:t>
            </w:r>
            <w:r w:rsidRPr="00FA61BF">
              <w:rPr>
                <w:color w:val="FFFFFF" w:themeColor="background1"/>
              </w:rPr>
              <w:t>of t</w:t>
            </w:r>
            <w:r w:rsidR="00D668FB" w:rsidRPr="00FA61BF">
              <w:rPr>
                <w:color w:val="FFFFFF" w:themeColor="background1"/>
              </w:rPr>
              <w:t xml:space="preserve">he following courses </w:t>
            </w:r>
            <w:r w:rsidR="007A369C">
              <w:rPr>
                <w:color w:val="FFFFFF" w:themeColor="background1"/>
              </w:rPr>
              <w:t xml:space="preserve">with a grade of “C” or better </w:t>
            </w:r>
            <w:r w:rsidR="00971BAA">
              <w:rPr>
                <w:color w:val="FFFFFF" w:themeColor="background1"/>
              </w:rPr>
              <w:t>(4</w:t>
            </w:r>
            <w:r w:rsidRPr="00FA61BF">
              <w:rPr>
                <w:color w:val="FFFFFF" w:themeColor="background1"/>
              </w:rPr>
              <w:t xml:space="preserve"> units total):</w:t>
            </w:r>
          </w:p>
        </w:tc>
      </w:tr>
      <w:tr w:rsidR="00D668FB" w:rsidTr="002303F9">
        <w:trPr>
          <w:trHeight w:val="302"/>
          <w:jc w:val="center"/>
        </w:trPr>
        <w:tc>
          <w:tcPr>
            <w:tcW w:w="718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668FB" w:rsidRDefault="00D668FB" w:rsidP="00A5502A"/>
        </w:tc>
        <w:tc>
          <w:tcPr>
            <w:tcW w:w="594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668FB" w:rsidRPr="006A26AA" w:rsidRDefault="00D668FB" w:rsidP="00B04CF9">
            <w:pPr>
              <w:rPr>
                <w:rFonts w:cstheme="minorHAnsi"/>
                <w:sz w:val="20"/>
                <w:szCs w:val="20"/>
              </w:rPr>
            </w:pPr>
            <w:r w:rsidRPr="006A26AA">
              <w:rPr>
                <w:rFonts w:cstheme="minorHAnsi"/>
                <w:sz w:val="20"/>
                <w:szCs w:val="20"/>
              </w:rPr>
              <w:t>ENGL 250A: Survey of English Literature (4)</w:t>
            </w:r>
          </w:p>
          <w:p w:rsidR="00E56CE5" w:rsidRPr="006A26AA" w:rsidRDefault="00E56CE5" w:rsidP="00E56CE5">
            <w:pPr>
              <w:ind w:left="720"/>
              <w:rPr>
                <w:rFonts w:cstheme="minorHAnsi"/>
                <w:sz w:val="20"/>
                <w:szCs w:val="20"/>
              </w:rPr>
            </w:pPr>
            <w:r w:rsidRPr="006A26AA">
              <w:rPr>
                <w:rFonts w:cstheme="minorHAnsi"/>
                <w:b/>
                <w:sz w:val="16"/>
                <w:szCs w:val="16"/>
              </w:rPr>
              <w:t>GE: Humanities (C2)</w:t>
            </w:r>
          </w:p>
        </w:tc>
        <w:tc>
          <w:tcPr>
            <w:tcW w:w="44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D668FB" w:rsidRPr="006A26AA" w:rsidRDefault="00403C06" w:rsidP="00A5502A">
            <w:pPr>
              <w:rPr>
                <w:rFonts w:cstheme="minorHAnsi"/>
                <w:sz w:val="20"/>
                <w:szCs w:val="20"/>
              </w:rPr>
            </w:pPr>
            <w:r w:rsidRPr="006A26AA">
              <w:rPr>
                <w:rFonts w:cstheme="minorHAnsi"/>
                <w:sz w:val="20"/>
                <w:szCs w:val="20"/>
              </w:rPr>
              <w:t>GE Foundations</w:t>
            </w:r>
          </w:p>
        </w:tc>
      </w:tr>
      <w:tr w:rsidR="00D668FB" w:rsidTr="002303F9">
        <w:trPr>
          <w:trHeight w:val="302"/>
          <w:jc w:val="center"/>
        </w:trPr>
        <w:tc>
          <w:tcPr>
            <w:tcW w:w="718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668FB" w:rsidRDefault="00D668FB" w:rsidP="00A5502A"/>
        </w:tc>
        <w:tc>
          <w:tcPr>
            <w:tcW w:w="594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668FB" w:rsidRPr="006A26AA" w:rsidRDefault="00D668FB" w:rsidP="00B04CF9">
            <w:pPr>
              <w:rPr>
                <w:rFonts w:cstheme="minorHAnsi"/>
                <w:sz w:val="20"/>
                <w:szCs w:val="20"/>
              </w:rPr>
            </w:pPr>
            <w:r w:rsidRPr="006A26AA">
              <w:rPr>
                <w:rFonts w:cstheme="minorHAnsi"/>
                <w:sz w:val="20"/>
                <w:szCs w:val="20"/>
              </w:rPr>
              <w:t>ENGL 250B: Survey of English Literature (4)</w:t>
            </w:r>
          </w:p>
          <w:p w:rsidR="00E56CE5" w:rsidRPr="006A26AA" w:rsidRDefault="00E56CE5" w:rsidP="00E56CE5">
            <w:pPr>
              <w:ind w:left="720"/>
              <w:rPr>
                <w:rFonts w:cstheme="minorHAnsi"/>
                <w:sz w:val="20"/>
                <w:szCs w:val="20"/>
              </w:rPr>
            </w:pPr>
            <w:r w:rsidRPr="006A26AA">
              <w:rPr>
                <w:rFonts w:cstheme="minorHAnsi"/>
                <w:b/>
                <w:sz w:val="16"/>
                <w:szCs w:val="16"/>
              </w:rPr>
              <w:t>GE: Humanities (C2)</w:t>
            </w:r>
          </w:p>
        </w:tc>
        <w:tc>
          <w:tcPr>
            <w:tcW w:w="44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D668FB" w:rsidRPr="006A26AA" w:rsidRDefault="00403C06" w:rsidP="00A5502A">
            <w:pPr>
              <w:rPr>
                <w:rFonts w:cstheme="minorHAnsi"/>
                <w:sz w:val="20"/>
                <w:szCs w:val="20"/>
              </w:rPr>
            </w:pPr>
            <w:r w:rsidRPr="006A26AA">
              <w:rPr>
                <w:rFonts w:cstheme="minorHAnsi"/>
                <w:sz w:val="20"/>
                <w:szCs w:val="20"/>
              </w:rPr>
              <w:t>GE Foundations</w:t>
            </w:r>
          </w:p>
        </w:tc>
      </w:tr>
      <w:tr w:rsidR="00971BAA" w:rsidRPr="00F160AB" w:rsidTr="002303F9">
        <w:trPr>
          <w:trHeight w:val="302"/>
          <w:jc w:val="center"/>
        </w:trPr>
        <w:tc>
          <w:tcPr>
            <w:tcW w:w="1115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971BAA" w:rsidRPr="00F160AB" w:rsidRDefault="00971BAA" w:rsidP="00A8453A">
            <w:pPr>
              <w:rPr>
                <w:rFonts w:cstheme="minorHAnsi"/>
                <w:sz w:val="20"/>
                <w:szCs w:val="20"/>
              </w:rPr>
            </w:pPr>
            <w:r w:rsidRPr="00FA61BF">
              <w:rPr>
                <w:color w:val="FFFFFF" w:themeColor="background1"/>
              </w:rPr>
              <w:t xml:space="preserve">Complete </w:t>
            </w:r>
            <w:r>
              <w:rPr>
                <w:b/>
                <w:color w:val="FFFFFF" w:themeColor="background1"/>
              </w:rPr>
              <w:t>ONE</w:t>
            </w:r>
            <w:r w:rsidRPr="00FA61BF">
              <w:rPr>
                <w:b/>
                <w:color w:val="FFFFFF" w:themeColor="background1"/>
              </w:rPr>
              <w:t xml:space="preserve"> </w:t>
            </w:r>
            <w:r w:rsidRPr="00FA61BF">
              <w:rPr>
                <w:color w:val="FFFFFF" w:themeColor="background1"/>
              </w:rPr>
              <w:t xml:space="preserve">of the following courses </w:t>
            </w:r>
            <w:r w:rsidR="007A369C">
              <w:rPr>
                <w:color w:val="FFFFFF" w:themeColor="background1"/>
              </w:rPr>
              <w:t xml:space="preserve">with a grade of “C” or better </w:t>
            </w:r>
            <w:r>
              <w:rPr>
                <w:color w:val="FFFFFF" w:themeColor="background1"/>
              </w:rPr>
              <w:t>(4</w:t>
            </w:r>
            <w:r w:rsidRPr="00FA61BF">
              <w:rPr>
                <w:color w:val="FFFFFF" w:themeColor="background1"/>
              </w:rPr>
              <w:t xml:space="preserve"> units total):</w:t>
            </w:r>
          </w:p>
        </w:tc>
      </w:tr>
      <w:tr w:rsidR="00B04CF9" w:rsidTr="002303F9">
        <w:trPr>
          <w:trHeight w:val="302"/>
          <w:jc w:val="center"/>
        </w:trPr>
        <w:tc>
          <w:tcPr>
            <w:tcW w:w="718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04CF9" w:rsidRDefault="00B04CF9" w:rsidP="00A5502A"/>
        </w:tc>
        <w:tc>
          <w:tcPr>
            <w:tcW w:w="594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04CF9" w:rsidRPr="006A26AA" w:rsidRDefault="00B04CF9" w:rsidP="00B04CF9">
            <w:pPr>
              <w:rPr>
                <w:sz w:val="20"/>
                <w:szCs w:val="20"/>
              </w:rPr>
            </w:pPr>
            <w:r w:rsidRPr="006A26AA">
              <w:rPr>
                <w:sz w:val="20"/>
                <w:szCs w:val="20"/>
              </w:rPr>
              <w:t>ENGL 270A: Survey of American Literature (4)</w:t>
            </w:r>
          </w:p>
          <w:p w:rsidR="00E56CE5" w:rsidRPr="006A26AA" w:rsidRDefault="00E56CE5" w:rsidP="00E56CE5">
            <w:pPr>
              <w:ind w:left="720"/>
              <w:rPr>
                <w:sz w:val="20"/>
                <w:szCs w:val="20"/>
              </w:rPr>
            </w:pPr>
            <w:r w:rsidRPr="006A26AA">
              <w:rPr>
                <w:rFonts w:cstheme="minorHAnsi"/>
                <w:b/>
                <w:sz w:val="16"/>
                <w:szCs w:val="16"/>
              </w:rPr>
              <w:t>GE: Humanities (C2)</w:t>
            </w:r>
          </w:p>
        </w:tc>
        <w:tc>
          <w:tcPr>
            <w:tcW w:w="44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B04CF9" w:rsidRPr="006A26AA" w:rsidRDefault="00403C06" w:rsidP="00B04CF9">
            <w:pPr>
              <w:rPr>
                <w:sz w:val="20"/>
                <w:szCs w:val="20"/>
              </w:rPr>
            </w:pPr>
            <w:r w:rsidRPr="006A26AA">
              <w:rPr>
                <w:sz w:val="20"/>
                <w:szCs w:val="20"/>
              </w:rPr>
              <w:t>GE Foundations</w:t>
            </w:r>
          </w:p>
        </w:tc>
      </w:tr>
      <w:tr w:rsidR="00B04CF9" w:rsidTr="002303F9">
        <w:trPr>
          <w:trHeight w:val="302"/>
          <w:jc w:val="center"/>
        </w:trPr>
        <w:tc>
          <w:tcPr>
            <w:tcW w:w="718" w:type="dxa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dotted" w:sz="4" w:space="0" w:color="auto"/>
            </w:tcBorders>
            <w:vAlign w:val="center"/>
          </w:tcPr>
          <w:p w:rsidR="00B04CF9" w:rsidRDefault="00B04CF9" w:rsidP="00A5502A"/>
        </w:tc>
        <w:tc>
          <w:tcPr>
            <w:tcW w:w="5946" w:type="dxa"/>
            <w:gridSpan w:val="2"/>
            <w:tcBorders>
              <w:top w:val="dotted" w:sz="4" w:space="0" w:color="auto"/>
              <w:left w:val="dotted" w:sz="4" w:space="0" w:color="auto"/>
              <w:bottom w:val="single" w:sz="6" w:space="0" w:color="auto"/>
              <w:right w:val="dotted" w:sz="4" w:space="0" w:color="auto"/>
            </w:tcBorders>
            <w:vAlign w:val="center"/>
          </w:tcPr>
          <w:p w:rsidR="00B04CF9" w:rsidRPr="006A26AA" w:rsidRDefault="00B04CF9" w:rsidP="00B04CF9">
            <w:pPr>
              <w:rPr>
                <w:sz w:val="20"/>
                <w:szCs w:val="20"/>
              </w:rPr>
            </w:pPr>
            <w:r w:rsidRPr="006A26AA">
              <w:rPr>
                <w:sz w:val="20"/>
                <w:szCs w:val="20"/>
              </w:rPr>
              <w:t>ENGL 270B: Survey of American Literature (4)</w:t>
            </w:r>
          </w:p>
          <w:p w:rsidR="00E56CE5" w:rsidRPr="006A26AA" w:rsidRDefault="00E56CE5" w:rsidP="00E56CE5">
            <w:pPr>
              <w:ind w:left="720"/>
              <w:rPr>
                <w:sz w:val="20"/>
                <w:szCs w:val="20"/>
              </w:rPr>
            </w:pPr>
            <w:r w:rsidRPr="006A26AA">
              <w:rPr>
                <w:rFonts w:cstheme="minorHAnsi"/>
                <w:b/>
                <w:sz w:val="16"/>
                <w:szCs w:val="16"/>
              </w:rPr>
              <w:t>GE: Humanities (C2)</w:t>
            </w:r>
          </w:p>
        </w:tc>
        <w:tc>
          <w:tcPr>
            <w:tcW w:w="4492" w:type="dxa"/>
            <w:tcBorders>
              <w:top w:val="dotted" w:sz="4" w:space="0" w:color="auto"/>
              <w:left w:val="dotted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4CF9" w:rsidRPr="006A26AA" w:rsidRDefault="00403C06" w:rsidP="00B04CF9">
            <w:pPr>
              <w:rPr>
                <w:sz w:val="20"/>
                <w:szCs w:val="20"/>
              </w:rPr>
            </w:pPr>
            <w:r w:rsidRPr="006A26AA">
              <w:rPr>
                <w:sz w:val="20"/>
                <w:szCs w:val="20"/>
              </w:rPr>
              <w:t>GE Foundations</w:t>
            </w:r>
          </w:p>
        </w:tc>
      </w:tr>
    </w:tbl>
    <w:p w:rsidR="00CC1AB7" w:rsidRPr="00EB78DB" w:rsidRDefault="00CC1AB7" w:rsidP="00EB78DB">
      <w:pPr>
        <w:spacing w:after="0"/>
        <w:rPr>
          <w:sz w:val="16"/>
          <w:szCs w:val="16"/>
        </w:rPr>
      </w:pPr>
    </w:p>
    <w:tbl>
      <w:tblPr>
        <w:tblStyle w:val="TableGrid"/>
        <w:tblW w:w="11167" w:type="dxa"/>
        <w:jc w:val="center"/>
        <w:tblBorders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24"/>
        <w:gridCol w:w="5916"/>
        <w:gridCol w:w="4527"/>
      </w:tblGrid>
      <w:tr w:rsidR="006866BD" w:rsidTr="002303F9">
        <w:trPr>
          <w:trHeight w:val="302"/>
          <w:jc w:val="center"/>
        </w:trPr>
        <w:tc>
          <w:tcPr>
            <w:tcW w:w="11167" w:type="dxa"/>
            <w:gridSpan w:val="3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:rsidR="006866BD" w:rsidRPr="00971BAA" w:rsidRDefault="006866BD" w:rsidP="002303F9">
            <w:pPr>
              <w:rPr>
                <w:color w:val="FFFFFF" w:themeColor="background1"/>
              </w:rPr>
            </w:pPr>
            <w:r w:rsidRPr="006866BD">
              <w:rPr>
                <w:color w:val="FFFFFF" w:themeColor="background1"/>
              </w:rPr>
              <w:t xml:space="preserve">Complete the following course by the </w:t>
            </w:r>
            <w:r w:rsidRPr="006866BD">
              <w:rPr>
                <w:b/>
                <w:color w:val="FFFFFF" w:themeColor="background1"/>
              </w:rPr>
              <w:t xml:space="preserve">FIRST </w:t>
            </w:r>
            <w:r w:rsidRPr="006866BD">
              <w:rPr>
                <w:color w:val="FFFFFF" w:themeColor="background1"/>
              </w:rPr>
              <w:t>semester of the junior year with a grade of “C” or better (4 units total):</w:t>
            </w:r>
          </w:p>
        </w:tc>
      </w:tr>
      <w:tr w:rsidR="006866BD" w:rsidRPr="00971BAA" w:rsidTr="002303F9">
        <w:trPr>
          <w:trHeight w:val="302"/>
          <w:jc w:val="center"/>
        </w:trPr>
        <w:tc>
          <w:tcPr>
            <w:tcW w:w="7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866BD" w:rsidRPr="00971BAA" w:rsidRDefault="006866BD" w:rsidP="002303F9">
            <w:pPr>
              <w:rPr>
                <w:sz w:val="20"/>
                <w:szCs w:val="20"/>
              </w:rPr>
            </w:pPr>
          </w:p>
        </w:tc>
        <w:tc>
          <w:tcPr>
            <w:tcW w:w="59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866BD" w:rsidRPr="006A26AA" w:rsidRDefault="006866BD" w:rsidP="002303F9">
            <w:pPr>
              <w:rPr>
                <w:rFonts w:cstheme="minorHAnsi"/>
                <w:sz w:val="20"/>
                <w:szCs w:val="20"/>
              </w:rPr>
            </w:pPr>
            <w:r w:rsidRPr="006A26AA">
              <w:rPr>
                <w:rFonts w:cstheme="minorHAnsi"/>
                <w:sz w:val="20"/>
                <w:szCs w:val="20"/>
              </w:rPr>
              <w:t>ENGL 380: Approaches to English Studies (4)</w:t>
            </w:r>
          </w:p>
        </w:tc>
        <w:tc>
          <w:tcPr>
            <w:tcW w:w="452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866BD" w:rsidRPr="006A26AA" w:rsidRDefault="006866BD" w:rsidP="002303F9">
            <w:pPr>
              <w:rPr>
                <w:rFonts w:cstheme="minorHAnsi"/>
                <w:sz w:val="20"/>
                <w:szCs w:val="20"/>
              </w:rPr>
            </w:pPr>
            <w:r w:rsidRPr="006A26AA">
              <w:rPr>
                <w:rFonts w:cstheme="minorHAnsi"/>
                <w:sz w:val="20"/>
                <w:szCs w:val="20"/>
              </w:rPr>
              <w:t>ENGL 180 or Equivalent</w:t>
            </w:r>
          </w:p>
        </w:tc>
      </w:tr>
      <w:tr w:rsidR="001B62D7" w:rsidTr="002303F9">
        <w:trPr>
          <w:trHeight w:val="302"/>
          <w:jc w:val="center"/>
        </w:trPr>
        <w:tc>
          <w:tcPr>
            <w:tcW w:w="11167" w:type="dxa"/>
            <w:gridSpan w:val="3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:rsidR="001B62D7" w:rsidRPr="00A5502A" w:rsidRDefault="00971BAA" w:rsidP="002303F9">
            <w:r w:rsidRPr="00971BAA">
              <w:rPr>
                <w:color w:val="FFFFFF" w:themeColor="background1"/>
              </w:rPr>
              <w:t xml:space="preserve">Complete </w:t>
            </w:r>
            <w:r w:rsidRPr="00A8453A">
              <w:rPr>
                <w:b/>
                <w:color w:val="FFFFFF" w:themeColor="background1"/>
              </w:rPr>
              <w:t>ALL</w:t>
            </w:r>
            <w:r w:rsidRPr="00971BAA">
              <w:rPr>
                <w:color w:val="FFFFFF" w:themeColor="background1"/>
              </w:rPr>
              <w:t xml:space="preserve"> of the following courses</w:t>
            </w:r>
            <w:r w:rsidR="006953B7">
              <w:rPr>
                <w:color w:val="FFFFFF" w:themeColor="background1"/>
              </w:rPr>
              <w:t xml:space="preserve"> with a grade of “C” or better</w:t>
            </w:r>
            <w:r w:rsidRPr="00971BAA">
              <w:rPr>
                <w:color w:val="FFFFFF" w:themeColor="background1"/>
              </w:rPr>
              <w:t xml:space="preserve"> (</w:t>
            </w:r>
            <w:r>
              <w:rPr>
                <w:color w:val="FFFFFF" w:themeColor="background1"/>
              </w:rPr>
              <w:t>2</w:t>
            </w:r>
            <w:r w:rsidR="006866BD">
              <w:rPr>
                <w:color w:val="FFFFFF" w:themeColor="background1"/>
              </w:rPr>
              <w:t>5</w:t>
            </w:r>
            <w:r w:rsidRPr="00971BAA">
              <w:rPr>
                <w:color w:val="FFFFFF" w:themeColor="background1"/>
              </w:rPr>
              <w:t xml:space="preserve"> units total):</w:t>
            </w:r>
          </w:p>
        </w:tc>
      </w:tr>
      <w:tr w:rsidR="00971BAA" w:rsidRPr="00971BAA" w:rsidTr="002303F9">
        <w:trPr>
          <w:trHeight w:val="302"/>
          <w:jc w:val="center"/>
        </w:trPr>
        <w:tc>
          <w:tcPr>
            <w:tcW w:w="724" w:type="dxa"/>
            <w:tcBorders>
              <w:bottom w:val="dotted" w:sz="4" w:space="0" w:color="auto"/>
            </w:tcBorders>
            <w:vAlign w:val="center"/>
          </w:tcPr>
          <w:p w:rsidR="00971BAA" w:rsidRPr="00971BAA" w:rsidRDefault="00971BAA" w:rsidP="002303F9">
            <w:pPr>
              <w:rPr>
                <w:sz w:val="20"/>
                <w:szCs w:val="20"/>
              </w:rPr>
            </w:pPr>
          </w:p>
        </w:tc>
        <w:tc>
          <w:tcPr>
            <w:tcW w:w="5916" w:type="dxa"/>
            <w:tcBorders>
              <w:bottom w:val="dotted" w:sz="4" w:space="0" w:color="auto"/>
            </w:tcBorders>
            <w:vAlign w:val="center"/>
          </w:tcPr>
          <w:p w:rsidR="00971BAA" w:rsidRPr="006A26AA" w:rsidRDefault="00971BAA" w:rsidP="002303F9">
            <w:pPr>
              <w:rPr>
                <w:sz w:val="20"/>
                <w:szCs w:val="20"/>
              </w:rPr>
            </w:pPr>
            <w:r w:rsidRPr="006A26AA">
              <w:rPr>
                <w:sz w:val="20"/>
                <w:szCs w:val="20"/>
              </w:rPr>
              <w:t>ENGL 310: Applied Composition (4)</w:t>
            </w:r>
          </w:p>
        </w:tc>
        <w:tc>
          <w:tcPr>
            <w:tcW w:w="4527" w:type="dxa"/>
            <w:tcBorders>
              <w:bottom w:val="dotted" w:sz="4" w:space="0" w:color="auto"/>
            </w:tcBorders>
            <w:vAlign w:val="center"/>
          </w:tcPr>
          <w:p w:rsidR="00971BAA" w:rsidRPr="00971BAA" w:rsidRDefault="00971BAA" w:rsidP="00E45083">
            <w:pPr>
              <w:rPr>
                <w:sz w:val="20"/>
                <w:szCs w:val="20"/>
              </w:rPr>
            </w:pPr>
          </w:p>
        </w:tc>
      </w:tr>
      <w:tr w:rsidR="00971BAA" w:rsidRPr="00971BAA" w:rsidTr="002303F9">
        <w:trPr>
          <w:trHeight w:val="302"/>
          <w:jc w:val="center"/>
        </w:trPr>
        <w:tc>
          <w:tcPr>
            <w:tcW w:w="7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71BAA" w:rsidRPr="00971BAA" w:rsidRDefault="00971BAA" w:rsidP="002303F9">
            <w:pPr>
              <w:rPr>
                <w:sz w:val="20"/>
                <w:szCs w:val="20"/>
              </w:rPr>
            </w:pPr>
          </w:p>
        </w:tc>
        <w:tc>
          <w:tcPr>
            <w:tcW w:w="59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71BAA" w:rsidRPr="006A26AA" w:rsidRDefault="00971BAA" w:rsidP="002303F9">
            <w:pPr>
              <w:rPr>
                <w:sz w:val="20"/>
                <w:szCs w:val="20"/>
              </w:rPr>
            </w:pPr>
            <w:r w:rsidRPr="006A26AA">
              <w:rPr>
                <w:sz w:val="20"/>
                <w:szCs w:val="20"/>
              </w:rPr>
              <w:t>ENGL 320: English Grammar (4)</w:t>
            </w:r>
          </w:p>
        </w:tc>
        <w:tc>
          <w:tcPr>
            <w:tcW w:w="452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71BAA" w:rsidRPr="006A26AA" w:rsidRDefault="00971BAA" w:rsidP="002303F9">
            <w:pPr>
              <w:rPr>
                <w:sz w:val="20"/>
                <w:szCs w:val="20"/>
              </w:rPr>
            </w:pPr>
          </w:p>
        </w:tc>
      </w:tr>
      <w:tr w:rsidR="00971BAA" w:rsidRPr="00971BAA" w:rsidTr="002303F9">
        <w:trPr>
          <w:trHeight w:val="302"/>
          <w:jc w:val="center"/>
        </w:trPr>
        <w:tc>
          <w:tcPr>
            <w:tcW w:w="7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71BAA" w:rsidRPr="00971BAA" w:rsidRDefault="00971BAA" w:rsidP="002303F9">
            <w:pPr>
              <w:rPr>
                <w:sz w:val="20"/>
                <w:szCs w:val="20"/>
              </w:rPr>
            </w:pPr>
          </w:p>
        </w:tc>
        <w:tc>
          <w:tcPr>
            <w:tcW w:w="59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71BAA" w:rsidRPr="006A26AA" w:rsidRDefault="00971BAA" w:rsidP="002303F9">
            <w:pPr>
              <w:rPr>
                <w:sz w:val="20"/>
                <w:szCs w:val="20"/>
              </w:rPr>
            </w:pPr>
            <w:r w:rsidRPr="006A26AA">
              <w:rPr>
                <w:sz w:val="20"/>
                <w:szCs w:val="20"/>
              </w:rPr>
              <w:t>ENGL 363: Shakespeare I (4)</w:t>
            </w:r>
          </w:p>
          <w:p w:rsidR="00E56CE5" w:rsidRPr="006A26AA" w:rsidRDefault="00E56CE5" w:rsidP="002303F9">
            <w:pPr>
              <w:ind w:left="720"/>
              <w:rPr>
                <w:sz w:val="20"/>
                <w:szCs w:val="20"/>
              </w:rPr>
            </w:pPr>
            <w:r w:rsidRPr="006A26AA">
              <w:rPr>
                <w:rFonts w:cstheme="minorHAnsi"/>
                <w:b/>
                <w:sz w:val="16"/>
                <w:szCs w:val="16"/>
              </w:rPr>
              <w:t>GE: Humanities (C2)</w:t>
            </w:r>
          </w:p>
        </w:tc>
        <w:tc>
          <w:tcPr>
            <w:tcW w:w="452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71BAA" w:rsidRPr="006A26AA" w:rsidRDefault="00403C06" w:rsidP="002303F9">
            <w:pPr>
              <w:rPr>
                <w:sz w:val="20"/>
                <w:szCs w:val="20"/>
              </w:rPr>
            </w:pPr>
            <w:r w:rsidRPr="006A26AA">
              <w:rPr>
                <w:sz w:val="20"/>
                <w:szCs w:val="20"/>
              </w:rPr>
              <w:t>GE Foundations</w:t>
            </w:r>
          </w:p>
        </w:tc>
      </w:tr>
      <w:tr w:rsidR="00971BAA" w:rsidRPr="00971BAA" w:rsidTr="002303F9">
        <w:trPr>
          <w:trHeight w:val="302"/>
          <w:jc w:val="center"/>
        </w:trPr>
        <w:tc>
          <w:tcPr>
            <w:tcW w:w="7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71BAA" w:rsidRPr="00971BAA" w:rsidRDefault="00971BAA" w:rsidP="002303F9">
            <w:pPr>
              <w:rPr>
                <w:sz w:val="20"/>
                <w:szCs w:val="20"/>
              </w:rPr>
            </w:pPr>
          </w:p>
        </w:tc>
        <w:tc>
          <w:tcPr>
            <w:tcW w:w="59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71BAA" w:rsidRPr="006A26AA" w:rsidRDefault="00971BAA" w:rsidP="002303F9">
            <w:pPr>
              <w:rPr>
                <w:sz w:val="20"/>
                <w:szCs w:val="20"/>
              </w:rPr>
            </w:pPr>
            <w:r w:rsidRPr="006A26AA">
              <w:rPr>
                <w:sz w:val="20"/>
                <w:szCs w:val="20"/>
              </w:rPr>
              <w:t xml:space="preserve">ENGL 375: </w:t>
            </w:r>
            <w:r w:rsidR="0068121A" w:rsidRPr="006A26AA">
              <w:rPr>
                <w:sz w:val="20"/>
                <w:szCs w:val="20"/>
              </w:rPr>
              <w:t>U.S.</w:t>
            </w:r>
            <w:r w:rsidRPr="006A26AA">
              <w:rPr>
                <w:sz w:val="20"/>
                <w:szCs w:val="20"/>
              </w:rPr>
              <w:t xml:space="preserve"> Ethnic Writers (3)</w:t>
            </w:r>
          </w:p>
          <w:p w:rsidR="006866BD" w:rsidRPr="006A26AA" w:rsidRDefault="006866BD" w:rsidP="002303F9">
            <w:pPr>
              <w:ind w:left="720"/>
              <w:rPr>
                <w:b/>
                <w:sz w:val="16"/>
                <w:szCs w:val="16"/>
              </w:rPr>
            </w:pPr>
            <w:r w:rsidRPr="006A26AA">
              <w:rPr>
                <w:b/>
                <w:sz w:val="16"/>
                <w:szCs w:val="16"/>
              </w:rPr>
              <w:t>GE: Human Diversity; Capstone (F)</w:t>
            </w:r>
            <w:r w:rsidR="00E56CE5" w:rsidRPr="006A26AA">
              <w:rPr>
                <w:b/>
                <w:sz w:val="16"/>
                <w:szCs w:val="16"/>
              </w:rPr>
              <w:t xml:space="preserve"> or (C2)</w:t>
            </w:r>
          </w:p>
        </w:tc>
        <w:tc>
          <w:tcPr>
            <w:tcW w:w="452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71BAA" w:rsidRPr="006A26AA" w:rsidRDefault="00D5508F" w:rsidP="002303F9">
            <w:pPr>
              <w:rPr>
                <w:sz w:val="20"/>
                <w:szCs w:val="20"/>
              </w:rPr>
            </w:pPr>
            <w:r w:rsidRPr="00623958">
              <w:rPr>
                <w:sz w:val="20"/>
                <w:szCs w:val="20"/>
              </w:rPr>
              <w:t>Upper Division Standing</w:t>
            </w:r>
          </w:p>
        </w:tc>
      </w:tr>
      <w:tr w:rsidR="00971BAA" w:rsidRPr="00971BAA" w:rsidTr="002303F9">
        <w:trPr>
          <w:trHeight w:val="302"/>
          <w:jc w:val="center"/>
        </w:trPr>
        <w:tc>
          <w:tcPr>
            <w:tcW w:w="7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71BAA" w:rsidRPr="00971BAA" w:rsidRDefault="00971BAA" w:rsidP="002303F9">
            <w:pPr>
              <w:rPr>
                <w:sz w:val="20"/>
                <w:szCs w:val="20"/>
              </w:rPr>
            </w:pPr>
          </w:p>
        </w:tc>
        <w:tc>
          <w:tcPr>
            <w:tcW w:w="59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71BAA" w:rsidRPr="006A26AA" w:rsidRDefault="00971BAA" w:rsidP="002303F9">
            <w:pPr>
              <w:rPr>
                <w:sz w:val="20"/>
                <w:szCs w:val="20"/>
              </w:rPr>
            </w:pPr>
            <w:r w:rsidRPr="006A26AA">
              <w:rPr>
                <w:sz w:val="20"/>
                <w:szCs w:val="20"/>
              </w:rPr>
              <w:t>ENGL 410: Theories of Writing and Literacy (3)</w:t>
            </w:r>
          </w:p>
        </w:tc>
        <w:tc>
          <w:tcPr>
            <w:tcW w:w="452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71BAA" w:rsidRPr="006A26AA" w:rsidRDefault="00971BAA" w:rsidP="002303F9">
            <w:pPr>
              <w:rPr>
                <w:sz w:val="20"/>
                <w:szCs w:val="20"/>
              </w:rPr>
            </w:pPr>
            <w:r w:rsidRPr="006A26AA">
              <w:rPr>
                <w:sz w:val="20"/>
                <w:szCs w:val="20"/>
              </w:rPr>
              <w:t xml:space="preserve">ENGL 309 or 310 or </w:t>
            </w:r>
            <w:r w:rsidR="0065141E" w:rsidRPr="006A26AA">
              <w:rPr>
                <w:sz w:val="20"/>
                <w:szCs w:val="20"/>
              </w:rPr>
              <w:t>Consent of Instructor</w:t>
            </w:r>
          </w:p>
        </w:tc>
      </w:tr>
      <w:tr w:rsidR="00971BAA" w:rsidRPr="00971BAA" w:rsidTr="002303F9">
        <w:trPr>
          <w:trHeight w:val="302"/>
          <w:jc w:val="center"/>
        </w:trPr>
        <w:tc>
          <w:tcPr>
            <w:tcW w:w="7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71BAA" w:rsidRPr="00971BAA" w:rsidRDefault="00971BAA" w:rsidP="002303F9">
            <w:pPr>
              <w:rPr>
                <w:sz w:val="20"/>
                <w:szCs w:val="20"/>
              </w:rPr>
            </w:pPr>
          </w:p>
        </w:tc>
        <w:tc>
          <w:tcPr>
            <w:tcW w:w="59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71BAA" w:rsidRPr="006A26AA" w:rsidRDefault="00971BAA" w:rsidP="002303F9">
            <w:pPr>
              <w:rPr>
                <w:sz w:val="20"/>
                <w:szCs w:val="20"/>
              </w:rPr>
            </w:pPr>
            <w:r w:rsidRPr="006A26AA">
              <w:rPr>
                <w:sz w:val="20"/>
                <w:szCs w:val="20"/>
              </w:rPr>
              <w:t>ENGL 482: Literature for Adolescents (4)</w:t>
            </w:r>
          </w:p>
        </w:tc>
        <w:tc>
          <w:tcPr>
            <w:tcW w:w="452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71BAA" w:rsidRPr="006A26AA" w:rsidRDefault="00971BAA" w:rsidP="002303F9">
            <w:pPr>
              <w:rPr>
                <w:sz w:val="20"/>
                <w:szCs w:val="20"/>
              </w:rPr>
            </w:pPr>
            <w:r w:rsidRPr="006A26AA">
              <w:rPr>
                <w:sz w:val="20"/>
                <w:szCs w:val="20"/>
              </w:rPr>
              <w:t xml:space="preserve">One Literature </w:t>
            </w:r>
            <w:r w:rsidR="006F3749" w:rsidRPr="006A26AA">
              <w:rPr>
                <w:sz w:val="20"/>
                <w:szCs w:val="20"/>
              </w:rPr>
              <w:t>C</w:t>
            </w:r>
            <w:r w:rsidRPr="006A26AA">
              <w:rPr>
                <w:sz w:val="20"/>
                <w:szCs w:val="20"/>
              </w:rPr>
              <w:t>ourse</w:t>
            </w:r>
          </w:p>
        </w:tc>
      </w:tr>
      <w:tr w:rsidR="00971BAA" w:rsidRPr="00971BAA" w:rsidTr="002303F9">
        <w:trPr>
          <w:trHeight w:val="302"/>
          <w:jc w:val="center"/>
        </w:trPr>
        <w:tc>
          <w:tcPr>
            <w:tcW w:w="724" w:type="dxa"/>
            <w:tcBorders>
              <w:top w:val="dotted" w:sz="4" w:space="0" w:color="auto"/>
            </w:tcBorders>
            <w:vAlign w:val="center"/>
          </w:tcPr>
          <w:p w:rsidR="00971BAA" w:rsidRPr="00971BAA" w:rsidRDefault="00971BAA" w:rsidP="002303F9">
            <w:pPr>
              <w:rPr>
                <w:sz w:val="20"/>
                <w:szCs w:val="20"/>
              </w:rPr>
            </w:pPr>
          </w:p>
        </w:tc>
        <w:tc>
          <w:tcPr>
            <w:tcW w:w="5916" w:type="dxa"/>
            <w:tcBorders>
              <w:top w:val="dotted" w:sz="4" w:space="0" w:color="auto"/>
            </w:tcBorders>
            <w:vAlign w:val="center"/>
          </w:tcPr>
          <w:p w:rsidR="00971BAA" w:rsidRPr="005F27D3" w:rsidRDefault="00C42F5E" w:rsidP="002303F9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LING 339</w:t>
            </w:r>
            <w:r w:rsidR="00971BAA" w:rsidRPr="005F27D3">
              <w:rPr>
                <w:sz w:val="20"/>
                <w:szCs w:val="20"/>
              </w:rPr>
              <w:t xml:space="preserve">: Linguistics for </w:t>
            </w:r>
            <w:proofErr w:type="spellStart"/>
            <w:r w:rsidR="00D5508F" w:rsidRPr="005F27D3">
              <w:rPr>
                <w:sz w:val="20"/>
                <w:szCs w:val="20"/>
              </w:rPr>
              <w:t>Cros</w:t>
            </w:r>
            <w:r w:rsidR="00E45083" w:rsidRPr="005F27D3">
              <w:rPr>
                <w:sz w:val="20"/>
                <w:szCs w:val="20"/>
              </w:rPr>
              <w:t>s</w:t>
            </w:r>
            <w:r w:rsidR="00D5508F" w:rsidRPr="005F27D3">
              <w:rPr>
                <w:sz w:val="20"/>
                <w:szCs w:val="20"/>
              </w:rPr>
              <w:t>cultural</w:t>
            </w:r>
            <w:proofErr w:type="spellEnd"/>
            <w:r w:rsidRPr="005F27D3">
              <w:rPr>
                <w:sz w:val="20"/>
                <w:szCs w:val="20"/>
              </w:rPr>
              <w:t xml:space="preserve"> Academic Development in Secondary School Settings</w:t>
            </w:r>
            <w:r w:rsidR="00971BAA" w:rsidRPr="005F27D3">
              <w:rPr>
                <w:sz w:val="20"/>
                <w:szCs w:val="20"/>
              </w:rPr>
              <w:t xml:space="preserve"> (3)</w:t>
            </w:r>
          </w:p>
        </w:tc>
        <w:tc>
          <w:tcPr>
            <w:tcW w:w="4527" w:type="dxa"/>
            <w:tcBorders>
              <w:top w:val="dotted" w:sz="4" w:space="0" w:color="auto"/>
            </w:tcBorders>
            <w:vAlign w:val="center"/>
          </w:tcPr>
          <w:p w:rsidR="00971BAA" w:rsidRPr="005F27D3" w:rsidRDefault="00971BAA" w:rsidP="002303F9">
            <w:pPr>
              <w:rPr>
                <w:sz w:val="20"/>
                <w:szCs w:val="20"/>
              </w:rPr>
            </w:pPr>
          </w:p>
        </w:tc>
      </w:tr>
      <w:tr w:rsidR="00A8453A" w:rsidRPr="00A5502A" w:rsidTr="002303F9">
        <w:trPr>
          <w:trHeight w:val="302"/>
          <w:jc w:val="center"/>
        </w:trPr>
        <w:tc>
          <w:tcPr>
            <w:tcW w:w="11167" w:type="dxa"/>
            <w:gridSpan w:val="3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:rsidR="00A8453A" w:rsidRPr="005F27D3" w:rsidRDefault="00A8453A" w:rsidP="002303F9">
            <w:r w:rsidRPr="005F27D3">
              <w:rPr>
                <w:color w:val="FFFFFF" w:themeColor="background1"/>
              </w:rPr>
              <w:t xml:space="preserve">Complete </w:t>
            </w:r>
            <w:r w:rsidRPr="005F27D3">
              <w:rPr>
                <w:b/>
                <w:color w:val="FFFFFF" w:themeColor="background1"/>
              </w:rPr>
              <w:t>ONE</w:t>
            </w:r>
            <w:r w:rsidRPr="005F27D3">
              <w:rPr>
                <w:color w:val="FFFFFF" w:themeColor="background1"/>
              </w:rPr>
              <w:t xml:space="preserve"> of the following courses</w:t>
            </w:r>
            <w:r w:rsidR="006953B7">
              <w:rPr>
                <w:color w:val="FFFFFF" w:themeColor="background1"/>
              </w:rPr>
              <w:t xml:space="preserve"> with a grade of “C” or better</w:t>
            </w:r>
            <w:r w:rsidRPr="005F27D3">
              <w:rPr>
                <w:color w:val="FFFFFF" w:themeColor="background1"/>
              </w:rPr>
              <w:t xml:space="preserve"> (3 units total):</w:t>
            </w:r>
          </w:p>
        </w:tc>
      </w:tr>
      <w:tr w:rsidR="00AD50E1" w:rsidRPr="00971BAA" w:rsidTr="002303F9">
        <w:trPr>
          <w:trHeight w:val="302"/>
          <w:jc w:val="center"/>
        </w:trPr>
        <w:tc>
          <w:tcPr>
            <w:tcW w:w="724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D50E1" w:rsidRPr="00971BAA" w:rsidRDefault="00AD50E1" w:rsidP="002303F9">
            <w:pPr>
              <w:rPr>
                <w:sz w:val="20"/>
                <w:szCs w:val="20"/>
              </w:rPr>
            </w:pPr>
          </w:p>
        </w:tc>
        <w:tc>
          <w:tcPr>
            <w:tcW w:w="5916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D50E1" w:rsidRPr="005F27D3" w:rsidRDefault="00AD50E1" w:rsidP="002303F9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CLSC 101: Greek Mythology (3)</w:t>
            </w:r>
          </w:p>
          <w:p w:rsidR="00E56CE5" w:rsidRPr="005F27D3" w:rsidRDefault="00E56CE5" w:rsidP="002303F9">
            <w:pPr>
              <w:ind w:left="720"/>
              <w:rPr>
                <w:sz w:val="20"/>
                <w:szCs w:val="20"/>
              </w:rPr>
            </w:pPr>
            <w:r w:rsidRPr="005F27D3">
              <w:rPr>
                <w:rFonts w:cstheme="minorHAnsi"/>
                <w:b/>
                <w:sz w:val="16"/>
                <w:szCs w:val="16"/>
              </w:rPr>
              <w:t>GE: Humanities (C2)</w:t>
            </w:r>
          </w:p>
        </w:tc>
        <w:tc>
          <w:tcPr>
            <w:tcW w:w="4527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D50E1" w:rsidRPr="005F27D3" w:rsidRDefault="00AD50E1" w:rsidP="002303F9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Corequisite: One GE Foundation</w:t>
            </w:r>
          </w:p>
        </w:tc>
      </w:tr>
      <w:tr w:rsidR="00A8453A" w:rsidRPr="00971BAA" w:rsidTr="002303F9">
        <w:trPr>
          <w:trHeight w:val="302"/>
          <w:jc w:val="center"/>
        </w:trPr>
        <w:tc>
          <w:tcPr>
            <w:tcW w:w="7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8453A" w:rsidRPr="00971BAA" w:rsidRDefault="00A8453A" w:rsidP="002303F9">
            <w:pPr>
              <w:rPr>
                <w:sz w:val="20"/>
                <w:szCs w:val="20"/>
              </w:rPr>
            </w:pPr>
          </w:p>
        </w:tc>
        <w:tc>
          <w:tcPr>
            <w:tcW w:w="59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8453A" w:rsidRPr="005F27D3" w:rsidRDefault="00A8453A" w:rsidP="002303F9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CWL 100: Introduction to World Literature (3)</w:t>
            </w:r>
          </w:p>
          <w:p w:rsidR="00E56CE5" w:rsidRPr="005F27D3" w:rsidRDefault="00E56CE5" w:rsidP="002303F9">
            <w:pPr>
              <w:ind w:left="720"/>
              <w:rPr>
                <w:sz w:val="20"/>
                <w:szCs w:val="20"/>
              </w:rPr>
            </w:pPr>
            <w:r w:rsidRPr="005F27D3">
              <w:rPr>
                <w:rFonts w:cstheme="minorHAnsi"/>
                <w:b/>
                <w:sz w:val="16"/>
                <w:szCs w:val="16"/>
              </w:rPr>
              <w:t>GE: Humanities (C2)</w:t>
            </w:r>
          </w:p>
        </w:tc>
        <w:tc>
          <w:tcPr>
            <w:tcW w:w="452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8453A" w:rsidRPr="005F27D3" w:rsidRDefault="0001745B" w:rsidP="002303F9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Corequisite: One GE Foundation</w:t>
            </w:r>
          </w:p>
        </w:tc>
      </w:tr>
      <w:tr w:rsidR="00A8453A" w:rsidRPr="00971BAA" w:rsidTr="002303F9">
        <w:trPr>
          <w:trHeight w:val="302"/>
          <w:jc w:val="center"/>
        </w:trPr>
        <w:tc>
          <w:tcPr>
            <w:tcW w:w="7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8453A" w:rsidRPr="00971BAA" w:rsidRDefault="00A8453A" w:rsidP="002303F9">
            <w:pPr>
              <w:rPr>
                <w:sz w:val="20"/>
                <w:szCs w:val="20"/>
              </w:rPr>
            </w:pPr>
          </w:p>
        </w:tc>
        <w:tc>
          <w:tcPr>
            <w:tcW w:w="59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8453A" w:rsidRPr="005F27D3" w:rsidRDefault="00A8453A" w:rsidP="002303F9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CWL 124: Introduction to World Theatre and Drama (3)</w:t>
            </w:r>
          </w:p>
          <w:p w:rsidR="00E56CE5" w:rsidRPr="005F27D3" w:rsidRDefault="00E56CE5" w:rsidP="00363240">
            <w:pPr>
              <w:ind w:left="720"/>
              <w:rPr>
                <w:b/>
                <w:sz w:val="16"/>
                <w:szCs w:val="16"/>
              </w:rPr>
            </w:pPr>
            <w:r w:rsidRPr="005F27D3">
              <w:rPr>
                <w:b/>
                <w:sz w:val="16"/>
                <w:szCs w:val="16"/>
              </w:rPr>
              <w:t>GE:</w:t>
            </w:r>
            <w:r w:rsidR="003818CE" w:rsidRPr="005F27D3">
              <w:rPr>
                <w:b/>
                <w:sz w:val="16"/>
                <w:szCs w:val="16"/>
              </w:rPr>
              <w:t xml:space="preserve"> Global Issues; Arts (C1) </w:t>
            </w:r>
          </w:p>
        </w:tc>
        <w:tc>
          <w:tcPr>
            <w:tcW w:w="452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8453A" w:rsidRPr="005F27D3" w:rsidRDefault="0001745B" w:rsidP="002303F9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Corequisite: One GE Foundation</w:t>
            </w:r>
          </w:p>
        </w:tc>
      </w:tr>
      <w:tr w:rsidR="00A8453A" w:rsidRPr="00971BAA" w:rsidTr="002303F9">
        <w:trPr>
          <w:trHeight w:val="302"/>
          <w:jc w:val="center"/>
        </w:trPr>
        <w:tc>
          <w:tcPr>
            <w:tcW w:w="7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8453A" w:rsidRPr="00971BAA" w:rsidRDefault="00A8453A" w:rsidP="002303F9">
            <w:pPr>
              <w:rPr>
                <w:sz w:val="20"/>
                <w:szCs w:val="20"/>
              </w:rPr>
            </w:pPr>
          </w:p>
        </w:tc>
        <w:tc>
          <w:tcPr>
            <w:tcW w:w="59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8453A" w:rsidRPr="005F27D3" w:rsidRDefault="00A8453A" w:rsidP="002303F9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CWL 132: Folklore and Mythology (3)</w:t>
            </w:r>
          </w:p>
          <w:p w:rsidR="00226A18" w:rsidRPr="005F27D3" w:rsidRDefault="00226A18" w:rsidP="002303F9">
            <w:pPr>
              <w:ind w:left="720"/>
              <w:rPr>
                <w:sz w:val="20"/>
                <w:szCs w:val="20"/>
              </w:rPr>
            </w:pPr>
            <w:r w:rsidRPr="005F27D3">
              <w:rPr>
                <w:rFonts w:cstheme="minorHAnsi"/>
                <w:b/>
                <w:sz w:val="16"/>
                <w:szCs w:val="16"/>
              </w:rPr>
              <w:t>GE: Humanities (C2)</w:t>
            </w:r>
          </w:p>
        </w:tc>
        <w:tc>
          <w:tcPr>
            <w:tcW w:w="452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8453A" w:rsidRPr="005F27D3" w:rsidRDefault="0001745B" w:rsidP="002303F9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Corequisite: One GE Foundation</w:t>
            </w:r>
          </w:p>
        </w:tc>
      </w:tr>
      <w:tr w:rsidR="00A8453A" w:rsidRPr="00971BAA" w:rsidTr="002303F9">
        <w:trPr>
          <w:trHeight w:val="302"/>
          <w:jc w:val="center"/>
        </w:trPr>
        <w:tc>
          <w:tcPr>
            <w:tcW w:w="7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8453A" w:rsidRPr="00971BAA" w:rsidRDefault="00A8453A" w:rsidP="002303F9">
            <w:pPr>
              <w:rPr>
                <w:sz w:val="20"/>
                <w:szCs w:val="20"/>
              </w:rPr>
            </w:pPr>
          </w:p>
        </w:tc>
        <w:tc>
          <w:tcPr>
            <w:tcW w:w="59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8453A" w:rsidRPr="005F27D3" w:rsidRDefault="001F081B" w:rsidP="002303F9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CWL 320</w:t>
            </w:r>
            <w:r w:rsidR="00A8453A" w:rsidRPr="005F27D3">
              <w:rPr>
                <w:sz w:val="20"/>
                <w:szCs w:val="20"/>
              </w:rPr>
              <w:t>: Comic Spirit (3)</w:t>
            </w:r>
          </w:p>
          <w:p w:rsidR="00226A18" w:rsidRPr="005F27D3" w:rsidRDefault="00226A18" w:rsidP="002303F9">
            <w:pPr>
              <w:ind w:left="720"/>
              <w:rPr>
                <w:b/>
                <w:sz w:val="16"/>
                <w:szCs w:val="16"/>
              </w:rPr>
            </w:pPr>
            <w:r w:rsidRPr="005F27D3">
              <w:rPr>
                <w:b/>
                <w:sz w:val="16"/>
                <w:szCs w:val="16"/>
              </w:rPr>
              <w:t>GE: Global Issues; Capstone (F) or (C2)</w:t>
            </w:r>
          </w:p>
        </w:tc>
        <w:tc>
          <w:tcPr>
            <w:tcW w:w="452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8453A" w:rsidRPr="005F27D3" w:rsidRDefault="0065141E" w:rsidP="002303F9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Upper Division Standing</w:t>
            </w:r>
          </w:p>
        </w:tc>
      </w:tr>
      <w:tr w:rsidR="00A8453A" w:rsidRPr="00971BAA" w:rsidTr="002303F9">
        <w:trPr>
          <w:trHeight w:val="302"/>
          <w:jc w:val="center"/>
        </w:trPr>
        <w:tc>
          <w:tcPr>
            <w:tcW w:w="7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8453A" w:rsidRPr="00971BAA" w:rsidRDefault="00A8453A" w:rsidP="002303F9">
            <w:pPr>
              <w:rPr>
                <w:sz w:val="20"/>
                <w:szCs w:val="20"/>
              </w:rPr>
            </w:pPr>
          </w:p>
        </w:tc>
        <w:tc>
          <w:tcPr>
            <w:tcW w:w="59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8453A" w:rsidRPr="005F27D3" w:rsidRDefault="00A8453A" w:rsidP="002303F9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CWL 346: Readings in World Poetry (3)</w:t>
            </w:r>
          </w:p>
        </w:tc>
        <w:tc>
          <w:tcPr>
            <w:tcW w:w="452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8453A" w:rsidRPr="005F27D3" w:rsidRDefault="00CA612F" w:rsidP="002303F9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One Literature C</w:t>
            </w:r>
            <w:r w:rsidR="00A8453A" w:rsidRPr="005F27D3">
              <w:rPr>
                <w:sz w:val="20"/>
                <w:szCs w:val="20"/>
              </w:rPr>
              <w:t xml:space="preserve">ourse or </w:t>
            </w:r>
            <w:r w:rsidR="0065141E" w:rsidRPr="005F27D3">
              <w:rPr>
                <w:sz w:val="20"/>
                <w:szCs w:val="20"/>
              </w:rPr>
              <w:t>Consent of Instructor</w:t>
            </w:r>
          </w:p>
        </w:tc>
      </w:tr>
      <w:tr w:rsidR="00A8453A" w:rsidRPr="00971BAA" w:rsidTr="002303F9">
        <w:trPr>
          <w:trHeight w:val="302"/>
          <w:jc w:val="center"/>
        </w:trPr>
        <w:tc>
          <w:tcPr>
            <w:tcW w:w="7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8453A" w:rsidRPr="00971BAA" w:rsidRDefault="00A8453A" w:rsidP="002303F9">
            <w:pPr>
              <w:rPr>
                <w:sz w:val="20"/>
                <w:szCs w:val="20"/>
              </w:rPr>
            </w:pPr>
          </w:p>
        </w:tc>
        <w:tc>
          <w:tcPr>
            <w:tcW w:w="59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8453A" w:rsidRPr="005F27D3" w:rsidRDefault="00C42F5E" w:rsidP="002303F9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CWL 404</w:t>
            </w:r>
            <w:r w:rsidR="00A8453A" w:rsidRPr="005F27D3">
              <w:rPr>
                <w:sz w:val="20"/>
                <w:szCs w:val="20"/>
              </w:rPr>
              <w:t>: Selected Topics - Women in World Literature (3)</w:t>
            </w:r>
          </w:p>
        </w:tc>
        <w:tc>
          <w:tcPr>
            <w:tcW w:w="452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8453A" w:rsidRPr="005F27D3" w:rsidRDefault="00CA612F" w:rsidP="002303F9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One Literature C</w:t>
            </w:r>
            <w:r w:rsidR="00A8453A" w:rsidRPr="005F27D3">
              <w:rPr>
                <w:sz w:val="20"/>
                <w:szCs w:val="20"/>
              </w:rPr>
              <w:t xml:space="preserve">ourse or </w:t>
            </w:r>
            <w:r w:rsidR="0065141E" w:rsidRPr="005F27D3">
              <w:rPr>
                <w:sz w:val="20"/>
                <w:szCs w:val="20"/>
              </w:rPr>
              <w:t>Consent of Instructor</w:t>
            </w:r>
          </w:p>
        </w:tc>
      </w:tr>
      <w:tr w:rsidR="00A8453A" w:rsidRPr="00971BAA" w:rsidTr="002303F9">
        <w:trPr>
          <w:trHeight w:val="302"/>
          <w:jc w:val="center"/>
        </w:trPr>
        <w:tc>
          <w:tcPr>
            <w:tcW w:w="724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A8453A" w:rsidRPr="00971BAA" w:rsidRDefault="00A8453A" w:rsidP="002303F9">
            <w:pPr>
              <w:rPr>
                <w:sz w:val="20"/>
                <w:szCs w:val="20"/>
              </w:rPr>
            </w:pPr>
          </w:p>
        </w:tc>
        <w:tc>
          <w:tcPr>
            <w:tcW w:w="5916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A8453A" w:rsidRPr="005F27D3" w:rsidRDefault="00C42F5E" w:rsidP="002303F9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CWL 452</w:t>
            </w:r>
            <w:r w:rsidR="00A8453A" w:rsidRPr="005F27D3">
              <w:rPr>
                <w:sz w:val="20"/>
                <w:szCs w:val="20"/>
              </w:rPr>
              <w:t>: Selected Topics - Mythology (3)</w:t>
            </w:r>
          </w:p>
        </w:tc>
        <w:tc>
          <w:tcPr>
            <w:tcW w:w="4527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A8453A" w:rsidRPr="005F27D3" w:rsidRDefault="00CA612F" w:rsidP="002303F9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One Literature C</w:t>
            </w:r>
            <w:r w:rsidR="00A8453A" w:rsidRPr="005F27D3">
              <w:rPr>
                <w:sz w:val="20"/>
                <w:szCs w:val="20"/>
              </w:rPr>
              <w:t xml:space="preserve">ourse or </w:t>
            </w:r>
            <w:r w:rsidR="0065141E" w:rsidRPr="005F27D3">
              <w:rPr>
                <w:sz w:val="20"/>
                <w:szCs w:val="20"/>
              </w:rPr>
              <w:t>Consent of Instructor</w:t>
            </w:r>
          </w:p>
        </w:tc>
      </w:tr>
    </w:tbl>
    <w:p w:rsidR="00B54C15" w:rsidRPr="006866BD" w:rsidRDefault="00B54C15" w:rsidP="00B54C15">
      <w:pPr>
        <w:spacing w:after="0"/>
      </w:pPr>
    </w:p>
    <w:tbl>
      <w:tblPr>
        <w:tblStyle w:val="TableGrid"/>
        <w:tblW w:w="11172" w:type="dxa"/>
        <w:jc w:val="center"/>
        <w:tblBorders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24"/>
        <w:gridCol w:w="5916"/>
        <w:gridCol w:w="10"/>
        <w:gridCol w:w="4522"/>
      </w:tblGrid>
      <w:tr w:rsidR="00A8453A" w:rsidRPr="00A5502A" w:rsidTr="002303F9">
        <w:trPr>
          <w:trHeight w:val="302"/>
          <w:jc w:val="center"/>
        </w:trPr>
        <w:tc>
          <w:tcPr>
            <w:tcW w:w="11172" w:type="dxa"/>
            <w:gridSpan w:val="4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:rsidR="00A8453A" w:rsidRPr="00A5502A" w:rsidRDefault="00A8453A" w:rsidP="00A44ACA">
            <w:r w:rsidRPr="00A8453A">
              <w:rPr>
                <w:color w:val="FFFFFF" w:themeColor="background1"/>
              </w:rPr>
              <w:t xml:space="preserve">Complete the requirements in </w:t>
            </w:r>
            <w:r>
              <w:rPr>
                <w:b/>
                <w:color w:val="FFFFFF" w:themeColor="background1"/>
              </w:rPr>
              <w:t>ONE</w:t>
            </w:r>
            <w:r w:rsidRPr="00A8453A">
              <w:rPr>
                <w:color w:val="FFFFFF" w:themeColor="background1"/>
              </w:rPr>
              <w:t xml:space="preserve"> of the following emphases </w:t>
            </w:r>
            <w:r w:rsidR="00A44ACA">
              <w:rPr>
                <w:color w:val="FFFFFF" w:themeColor="background1"/>
              </w:rPr>
              <w:t xml:space="preserve">with grades of “C” or better </w:t>
            </w:r>
            <w:r w:rsidRPr="00A8453A">
              <w:rPr>
                <w:color w:val="FFFFFF" w:themeColor="background1"/>
              </w:rPr>
              <w:t>(12 units total):</w:t>
            </w:r>
          </w:p>
        </w:tc>
      </w:tr>
      <w:tr w:rsidR="00971BAA" w:rsidTr="002303F9">
        <w:trPr>
          <w:trHeight w:val="302"/>
          <w:jc w:val="center"/>
        </w:trPr>
        <w:tc>
          <w:tcPr>
            <w:tcW w:w="11172" w:type="dxa"/>
            <w:gridSpan w:val="4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71BAA" w:rsidRPr="00A8453A" w:rsidRDefault="00A8453A" w:rsidP="00F90E82">
            <w:pPr>
              <w:rPr>
                <w:b/>
              </w:rPr>
            </w:pPr>
            <w:r w:rsidRPr="00A8453A">
              <w:rPr>
                <w:b/>
              </w:rPr>
              <w:t>Africana Studies Emphasis</w:t>
            </w:r>
          </w:p>
        </w:tc>
      </w:tr>
      <w:tr w:rsidR="00A8453A" w:rsidRPr="00D53129" w:rsidTr="007609FC">
        <w:tblPrEx>
          <w:tblBorders>
            <w:insideV w:val="single" w:sz="4" w:space="0" w:color="auto"/>
          </w:tblBorders>
        </w:tblPrEx>
        <w:trPr>
          <w:trHeight w:val="302"/>
          <w:jc w:val="center"/>
        </w:trPr>
        <w:tc>
          <w:tcPr>
            <w:tcW w:w="11172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8453A" w:rsidRPr="00D53129" w:rsidRDefault="00A8453A" w:rsidP="00FA3B09">
            <w:pPr>
              <w:rPr>
                <w:rFonts w:cstheme="minorHAnsi"/>
              </w:rPr>
            </w:pPr>
            <w:r w:rsidRPr="00A8453A">
              <w:rPr>
                <w:rFonts w:cstheme="minorHAnsi"/>
              </w:rPr>
              <w:t xml:space="preserve">Complete </w:t>
            </w:r>
            <w:r w:rsidR="00FA3B09">
              <w:rPr>
                <w:rFonts w:cstheme="minorHAnsi"/>
                <w:b/>
              </w:rPr>
              <w:t>ALL</w:t>
            </w:r>
            <w:r w:rsidRPr="00A8453A">
              <w:rPr>
                <w:rFonts w:cstheme="minorHAnsi"/>
              </w:rPr>
              <w:t xml:space="preserve"> of the following courses (6 units total):</w:t>
            </w:r>
          </w:p>
        </w:tc>
      </w:tr>
      <w:tr w:rsidR="00A8453A" w:rsidRPr="004F51B3" w:rsidTr="007609FC">
        <w:trPr>
          <w:trHeight w:val="302"/>
          <w:jc w:val="center"/>
        </w:trPr>
        <w:tc>
          <w:tcPr>
            <w:tcW w:w="724" w:type="dxa"/>
            <w:tcBorders>
              <w:bottom w:val="single" w:sz="4" w:space="0" w:color="auto"/>
            </w:tcBorders>
            <w:vAlign w:val="center"/>
          </w:tcPr>
          <w:p w:rsidR="00A8453A" w:rsidRPr="004F51B3" w:rsidRDefault="00A8453A" w:rsidP="004F51B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926" w:type="dxa"/>
            <w:gridSpan w:val="2"/>
            <w:tcBorders>
              <w:bottom w:val="single" w:sz="4" w:space="0" w:color="auto"/>
            </w:tcBorders>
            <w:vAlign w:val="center"/>
          </w:tcPr>
          <w:p w:rsidR="00A8453A" w:rsidRPr="005F27D3" w:rsidRDefault="00A8453A" w:rsidP="0021628D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AF</w:t>
            </w:r>
            <w:r w:rsidR="001D3C4F" w:rsidRPr="005F27D3">
              <w:rPr>
                <w:sz w:val="20"/>
                <w:szCs w:val="20"/>
              </w:rPr>
              <w:t>RS 140: Introduction to African</w:t>
            </w:r>
            <w:r w:rsidR="0021628D" w:rsidRPr="005F27D3">
              <w:rPr>
                <w:sz w:val="20"/>
                <w:szCs w:val="20"/>
              </w:rPr>
              <w:t xml:space="preserve"> </w:t>
            </w:r>
            <w:r w:rsidRPr="005F27D3">
              <w:rPr>
                <w:sz w:val="20"/>
                <w:szCs w:val="20"/>
              </w:rPr>
              <w:t>American Literature (3)</w:t>
            </w:r>
          </w:p>
          <w:p w:rsidR="002D1921" w:rsidRPr="005F27D3" w:rsidRDefault="002D1921" w:rsidP="002D1921">
            <w:pPr>
              <w:ind w:left="720"/>
              <w:rPr>
                <w:b/>
                <w:sz w:val="16"/>
                <w:szCs w:val="16"/>
              </w:rPr>
            </w:pPr>
            <w:r w:rsidRPr="005F27D3">
              <w:rPr>
                <w:b/>
                <w:sz w:val="16"/>
                <w:szCs w:val="16"/>
              </w:rPr>
              <w:t>GE: Humanities (C2)</w:t>
            </w:r>
          </w:p>
        </w:tc>
        <w:tc>
          <w:tcPr>
            <w:tcW w:w="4522" w:type="dxa"/>
            <w:tcBorders>
              <w:bottom w:val="single" w:sz="4" w:space="0" w:color="auto"/>
            </w:tcBorders>
            <w:vAlign w:val="center"/>
          </w:tcPr>
          <w:p w:rsidR="00A8453A" w:rsidRPr="005F27D3" w:rsidRDefault="0001745B" w:rsidP="004F51B3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Corequisite: One GE Foundation</w:t>
            </w:r>
          </w:p>
        </w:tc>
      </w:tr>
      <w:tr w:rsidR="00A8453A" w:rsidRPr="004F51B3" w:rsidTr="007609FC">
        <w:trPr>
          <w:trHeight w:val="302"/>
          <w:jc w:val="center"/>
        </w:trPr>
        <w:tc>
          <w:tcPr>
            <w:tcW w:w="7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8453A" w:rsidRPr="004F51B3" w:rsidRDefault="00A8453A" w:rsidP="004F51B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92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8453A" w:rsidRDefault="00A8453A" w:rsidP="003510DC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AFRS 415: International</w:t>
            </w:r>
            <w:r w:rsidRPr="004F51B3">
              <w:rPr>
                <w:sz w:val="20"/>
                <w:szCs w:val="20"/>
              </w:rPr>
              <w:t xml:space="preserve"> </w:t>
            </w:r>
            <w:r w:rsidR="003510DC" w:rsidRPr="00623958">
              <w:rPr>
                <w:sz w:val="20"/>
                <w:szCs w:val="20"/>
              </w:rPr>
              <w:t>Africana</w:t>
            </w:r>
            <w:r w:rsidRPr="004F51B3">
              <w:rPr>
                <w:sz w:val="20"/>
                <w:szCs w:val="20"/>
              </w:rPr>
              <w:t xml:space="preserve"> </w:t>
            </w:r>
            <w:r w:rsidRPr="006A26AA">
              <w:rPr>
                <w:sz w:val="20"/>
                <w:szCs w:val="20"/>
              </w:rPr>
              <w:t>Children's Literature (3)</w:t>
            </w:r>
          </w:p>
          <w:p w:rsidR="002D1921" w:rsidRPr="004F51B3" w:rsidRDefault="002D1921" w:rsidP="002D1921">
            <w:pPr>
              <w:ind w:left="720"/>
              <w:rPr>
                <w:sz w:val="20"/>
                <w:szCs w:val="20"/>
              </w:rPr>
            </w:pPr>
            <w:r w:rsidRPr="006A26AA">
              <w:rPr>
                <w:b/>
                <w:sz w:val="16"/>
                <w:szCs w:val="16"/>
              </w:rPr>
              <w:t>GE: Global Issues; Humanities (C2)</w:t>
            </w:r>
          </w:p>
        </w:tc>
        <w:tc>
          <w:tcPr>
            <w:tcW w:w="45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8453A" w:rsidRPr="004F51B3" w:rsidRDefault="00A8453A" w:rsidP="004F51B3">
            <w:pPr>
              <w:rPr>
                <w:sz w:val="20"/>
                <w:szCs w:val="20"/>
              </w:rPr>
            </w:pPr>
          </w:p>
        </w:tc>
      </w:tr>
      <w:tr w:rsidR="00A8453A" w:rsidRPr="00D53129" w:rsidTr="002303F9">
        <w:tblPrEx>
          <w:tblBorders>
            <w:insideV w:val="single" w:sz="4" w:space="0" w:color="auto"/>
          </w:tblBorders>
        </w:tblPrEx>
        <w:trPr>
          <w:trHeight w:val="302"/>
          <w:jc w:val="center"/>
        </w:trPr>
        <w:tc>
          <w:tcPr>
            <w:tcW w:w="11172" w:type="dxa"/>
            <w:gridSpan w:val="4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8453A" w:rsidRPr="00D53129" w:rsidRDefault="00A8453A" w:rsidP="00FA3B09">
            <w:pPr>
              <w:rPr>
                <w:rFonts w:cstheme="minorHAnsi"/>
              </w:rPr>
            </w:pPr>
            <w:r w:rsidRPr="00A8453A">
              <w:rPr>
                <w:rFonts w:cstheme="minorHAnsi"/>
              </w:rPr>
              <w:t xml:space="preserve">Complete </w:t>
            </w:r>
            <w:r w:rsidR="00FA3B09">
              <w:rPr>
                <w:rFonts w:cstheme="minorHAnsi"/>
                <w:b/>
              </w:rPr>
              <w:t>ONE</w:t>
            </w:r>
            <w:r w:rsidRPr="00A8453A">
              <w:rPr>
                <w:rFonts w:cstheme="minorHAnsi"/>
              </w:rPr>
              <w:t xml:space="preserve"> of the following courses (3 units total):</w:t>
            </w:r>
          </w:p>
        </w:tc>
      </w:tr>
      <w:tr w:rsidR="00A8453A" w:rsidRPr="009A38E9" w:rsidTr="002303F9">
        <w:trPr>
          <w:trHeight w:val="302"/>
          <w:jc w:val="center"/>
        </w:trPr>
        <w:tc>
          <w:tcPr>
            <w:tcW w:w="724" w:type="dxa"/>
            <w:tcBorders>
              <w:bottom w:val="dotted" w:sz="4" w:space="0" w:color="auto"/>
            </w:tcBorders>
            <w:vAlign w:val="center"/>
          </w:tcPr>
          <w:p w:rsidR="00A8453A" w:rsidRPr="00436EB7" w:rsidRDefault="00A8453A" w:rsidP="00A8453A">
            <w:pPr>
              <w:rPr>
                <w:rFonts w:cstheme="minorHAnsi"/>
              </w:rPr>
            </w:pPr>
          </w:p>
        </w:tc>
        <w:tc>
          <w:tcPr>
            <w:tcW w:w="5926" w:type="dxa"/>
            <w:gridSpan w:val="2"/>
            <w:tcBorders>
              <w:bottom w:val="dotted" w:sz="4" w:space="0" w:color="auto"/>
            </w:tcBorders>
            <w:vAlign w:val="center"/>
          </w:tcPr>
          <w:p w:rsidR="00A8453A" w:rsidRPr="005F27D3" w:rsidRDefault="00A8453A" w:rsidP="00533A41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AFRS 343A: African Literature (3)</w:t>
            </w:r>
          </w:p>
          <w:p w:rsidR="00BB40DF" w:rsidRPr="005F27D3" w:rsidRDefault="00BB40DF" w:rsidP="00BB40DF">
            <w:pPr>
              <w:ind w:left="720"/>
              <w:rPr>
                <w:sz w:val="20"/>
                <w:szCs w:val="20"/>
              </w:rPr>
            </w:pPr>
            <w:r w:rsidRPr="005F27D3">
              <w:rPr>
                <w:b/>
                <w:sz w:val="16"/>
                <w:szCs w:val="16"/>
              </w:rPr>
              <w:t>GE: Global Issues; Humanities (C2)</w:t>
            </w:r>
          </w:p>
        </w:tc>
        <w:tc>
          <w:tcPr>
            <w:tcW w:w="4522" w:type="dxa"/>
            <w:tcBorders>
              <w:bottom w:val="dotted" w:sz="4" w:space="0" w:color="auto"/>
            </w:tcBorders>
            <w:vAlign w:val="center"/>
          </w:tcPr>
          <w:p w:rsidR="00A8453A" w:rsidRPr="005F27D3" w:rsidRDefault="00403C06" w:rsidP="00403C06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GE Foundations</w:t>
            </w:r>
          </w:p>
        </w:tc>
      </w:tr>
      <w:tr w:rsidR="00A8453A" w:rsidTr="002303F9">
        <w:trPr>
          <w:trHeight w:val="302"/>
          <w:jc w:val="center"/>
        </w:trPr>
        <w:tc>
          <w:tcPr>
            <w:tcW w:w="724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A8453A" w:rsidRPr="00436EB7" w:rsidRDefault="00A8453A" w:rsidP="00A8453A">
            <w:pPr>
              <w:rPr>
                <w:rFonts w:cstheme="minorHAnsi"/>
              </w:rPr>
            </w:pPr>
          </w:p>
        </w:tc>
        <w:tc>
          <w:tcPr>
            <w:tcW w:w="5926" w:type="dxa"/>
            <w:gridSpan w:val="2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A8453A" w:rsidRPr="005F27D3" w:rsidRDefault="00A8453A" w:rsidP="00533A41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AFRS 343B: Caribbean Literature (3)</w:t>
            </w:r>
          </w:p>
          <w:p w:rsidR="00BB40DF" w:rsidRPr="005F27D3" w:rsidRDefault="00BB40DF" w:rsidP="00BB40DF">
            <w:pPr>
              <w:ind w:left="720"/>
              <w:rPr>
                <w:sz w:val="20"/>
                <w:szCs w:val="20"/>
              </w:rPr>
            </w:pPr>
            <w:r w:rsidRPr="005F27D3">
              <w:rPr>
                <w:b/>
                <w:sz w:val="16"/>
                <w:szCs w:val="16"/>
              </w:rPr>
              <w:t>GE: Global Issues; Humanities (C2)</w:t>
            </w:r>
          </w:p>
        </w:tc>
        <w:tc>
          <w:tcPr>
            <w:tcW w:w="4522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A8453A" w:rsidRPr="005F27D3" w:rsidRDefault="00403C06" w:rsidP="00533A41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GE Foundations</w:t>
            </w:r>
          </w:p>
        </w:tc>
      </w:tr>
      <w:tr w:rsidR="00A8453A" w:rsidRPr="00D53129" w:rsidTr="002303F9">
        <w:tblPrEx>
          <w:tblBorders>
            <w:insideV w:val="single" w:sz="4" w:space="0" w:color="auto"/>
          </w:tblBorders>
        </w:tblPrEx>
        <w:trPr>
          <w:trHeight w:val="302"/>
          <w:jc w:val="center"/>
        </w:trPr>
        <w:tc>
          <w:tcPr>
            <w:tcW w:w="11172" w:type="dxa"/>
            <w:gridSpan w:val="4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8453A" w:rsidRPr="00D53129" w:rsidRDefault="00A8453A" w:rsidP="00FA3B09">
            <w:pPr>
              <w:rPr>
                <w:rFonts w:cstheme="minorHAnsi"/>
              </w:rPr>
            </w:pPr>
            <w:r w:rsidRPr="00A8453A">
              <w:rPr>
                <w:rFonts w:cstheme="minorHAnsi"/>
              </w:rPr>
              <w:t xml:space="preserve">Complete </w:t>
            </w:r>
            <w:r w:rsidR="00FA3B09" w:rsidRPr="00FA3B09">
              <w:rPr>
                <w:rFonts w:cstheme="minorHAnsi"/>
                <w:b/>
              </w:rPr>
              <w:t>ONE</w:t>
            </w:r>
            <w:r w:rsidRPr="00A8453A">
              <w:rPr>
                <w:rFonts w:cstheme="minorHAnsi"/>
              </w:rPr>
              <w:t xml:space="preserve"> of the following courses (3 units total):</w:t>
            </w:r>
          </w:p>
        </w:tc>
      </w:tr>
      <w:tr w:rsidR="00A8453A" w:rsidRPr="005E6780" w:rsidTr="0086308A">
        <w:trPr>
          <w:trHeight w:val="302"/>
          <w:jc w:val="center"/>
        </w:trPr>
        <w:tc>
          <w:tcPr>
            <w:tcW w:w="724" w:type="dxa"/>
            <w:tcBorders>
              <w:bottom w:val="dotted" w:sz="4" w:space="0" w:color="auto"/>
            </w:tcBorders>
            <w:vAlign w:val="center"/>
          </w:tcPr>
          <w:p w:rsidR="00A8453A" w:rsidRPr="00436EB7" w:rsidRDefault="00A8453A" w:rsidP="00A8453A">
            <w:pPr>
              <w:rPr>
                <w:rFonts w:cstheme="minorHAnsi"/>
              </w:rPr>
            </w:pPr>
          </w:p>
        </w:tc>
        <w:tc>
          <w:tcPr>
            <w:tcW w:w="5926" w:type="dxa"/>
            <w:gridSpan w:val="2"/>
            <w:tcBorders>
              <w:bottom w:val="dotted" w:sz="4" w:space="0" w:color="auto"/>
            </w:tcBorders>
            <w:vAlign w:val="center"/>
          </w:tcPr>
          <w:p w:rsidR="00A8453A" w:rsidRPr="005F27D3" w:rsidRDefault="00A8453A" w:rsidP="00533A41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AFRS 180: African American Language in America (3)</w:t>
            </w:r>
          </w:p>
        </w:tc>
        <w:tc>
          <w:tcPr>
            <w:tcW w:w="4522" w:type="dxa"/>
            <w:tcBorders>
              <w:bottom w:val="dotted" w:sz="4" w:space="0" w:color="auto"/>
            </w:tcBorders>
            <w:vAlign w:val="center"/>
          </w:tcPr>
          <w:p w:rsidR="00A8453A" w:rsidRPr="005F27D3" w:rsidRDefault="00A8453A" w:rsidP="00533A41">
            <w:pPr>
              <w:rPr>
                <w:sz w:val="20"/>
                <w:szCs w:val="20"/>
              </w:rPr>
            </w:pPr>
          </w:p>
        </w:tc>
      </w:tr>
      <w:tr w:rsidR="00A8453A" w:rsidTr="0086308A">
        <w:trPr>
          <w:trHeight w:val="302"/>
          <w:jc w:val="center"/>
        </w:trPr>
        <w:tc>
          <w:tcPr>
            <w:tcW w:w="7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8453A" w:rsidRPr="00436EB7" w:rsidRDefault="00A8453A" w:rsidP="00A8453A">
            <w:pPr>
              <w:rPr>
                <w:rFonts w:cstheme="minorHAnsi"/>
              </w:rPr>
            </w:pPr>
          </w:p>
        </w:tc>
        <w:tc>
          <w:tcPr>
            <w:tcW w:w="5926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8453A" w:rsidRPr="005F27D3" w:rsidRDefault="00A8453A" w:rsidP="00533A41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AFRS 205: Modern Black South African Literature (3)</w:t>
            </w:r>
          </w:p>
          <w:p w:rsidR="0083153A" w:rsidRPr="005F27D3" w:rsidRDefault="0083153A" w:rsidP="0083153A">
            <w:pPr>
              <w:ind w:left="720"/>
              <w:rPr>
                <w:sz w:val="20"/>
                <w:szCs w:val="20"/>
              </w:rPr>
            </w:pPr>
            <w:r w:rsidRPr="005F27D3">
              <w:rPr>
                <w:b/>
                <w:sz w:val="16"/>
                <w:szCs w:val="16"/>
              </w:rPr>
              <w:t>GE: Humanities (C2)</w:t>
            </w:r>
          </w:p>
        </w:tc>
        <w:tc>
          <w:tcPr>
            <w:tcW w:w="4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8453A" w:rsidRPr="005F27D3" w:rsidRDefault="00403C06" w:rsidP="00533A41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GE Foundations</w:t>
            </w:r>
          </w:p>
        </w:tc>
      </w:tr>
      <w:tr w:rsidR="00A8453A" w:rsidTr="0086308A">
        <w:trPr>
          <w:trHeight w:val="302"/>
          <w:jc w:val="center"/>
        </w:trPr>
        <w:tc>
          <w:tcPr>
            <w:tcW w:w="7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8453A" w:rsidRPr="00436EB7" w:rsidRDefault="00A8453A" w:rsidP="00A8453A">
            <w:pPr>
              <w:rPr>
                <w:rFonts w:cstheme="minorHAnsi"/>
              </w:rPr>
            </w:pPr>
          </w:p>
        </w:tc>
        <w:tc>
          <w:tcPr>
            <w:tcW w:w="5926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8453A" w:rsidRPr="005F27D3" w:rsidRDefault="00A8453A" w:rsidP="00533A41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AFRS 240: African and African American Folklore and Culture (3)</w:t>
            </w:r>
          </w:p>
        </w:tc>
        <w:tc>
          <w:tcPr>
            <w:tcW w:w="4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8453A" w:rsidRPr="005F27D3" w:rsidRDefault="00A8453A" w:rsidP="00533A41">
            <w:pPr>
              <w:rPr>
                <w:sz w:val="20"/>
                <w:szCs w:val="20"/>
              </w:rPr>
            </w:pPr>
          </w:p>
        </w:tc>
      </w:tr>
      <w:tr w:rsidR="00A8453A" w:rsidTr="002303F9">
        <w:trPr>
          <w:trHeight w:val="302"/>
          <w:jc w:val="center"/>
        </w:trPr>
        <w:tc>
          <w:tcPr>
            <w:tcW w:w="724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A8453A" w:rsidRPr="00436EB7" w:rsidRDefault="00A8453A" w:rsidP="00A8453A">
            <w:pPr>
              <w:rPr>
                <w:rFonts w:cstheme="minorHAnsi"/>
              </w:rPr>
            </w:pPr>
          </w:p>
        </w:tc>
        <w:tc>
          <w:tcPr>
            <w:tcW w:w="5926" w:type="dxa"/>
            <w:gridSpan w:val="2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A8453A" w:rsidRPr="005F27D3" w:rsidRDefault="00A8453A" w:rsidP="00533A41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AFRS 346: Africana Theatre (3)</w:t>
            </w:r>
          </w:p>
          <w:p w:rsidR="00D1282E" w:rsidRPr="005F27D3" w:rsidRDefault="00D1282E" w:rsidP="00D1282E">
            <w:pPr>
              <w:ind w:left="720"/>
              <w:rPr>
                <w:sz w:val="20"/>
                <w:szCs w:val="20"/>
              </w:rPr>
            </w:pPr>
            <w:r w:rsidRPr="005F27D3">
              <w:rPr>
                <w:b/>
                <w:sz w:val="16"/>
                <w:szCs w:val="16"/>
              </w:rPr>
              <w:t>GE: Global Issues; Humanities (C2)</w:t>
            </w:r>
          </w:p>
        </w:tc>
        <w:tc>
          <w:tcPr>
            <w:tcW w:w="4522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A8453A" w:rsidRPr="005F27D3" w:rsidRDefault="00403C06" w:rsidP="00533A41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GE Foundations</w:t>
            </w:r>
          </w:p>
        </w:tc>
      </w:tr>
      <w:tr w:rsidR="00971BAA" w:rsidTr="002303F9">
        <w:trPr>
          <w:trHeight w:val="302"/>
          <w:jc w:val="center"/>
        </w:trPr>
        <w:tc>
          <w:tcPr>
            <w:tcW w:w="11172" w:type="dxa"/>
            <w:gridSpan w:val="4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71BAA" w:rsidRPr="00A8453A" w:rsidRDefault="00442221" w:rsidP="00F90E82">
            <w:pPr>
              <w:rPr>
                <w:b/>
              </w:rPr>
            </w:pPr>
            <w:r>
              <w:rPr>
                <w:b/>
              </w:rPr>
              <w:t>Communication</w:t>
            </w:r>
            <w:r w:rsidR="00A8453A" w:rsidRPr="00A8453A">
              <w:rPr>
                <w:b/>
              </w:rPr>
              <w:t xml:space="preserve"> Studies Emphasis</w:t>
            </w:r>
          </w:p>
        </w:tc>
      </w:tr>
      <w:tr w:rsidR="00A8453A" w:rsidRPr="00D53129" w:rsidTr="002303F9">
        <w:tblPrEx>
          <w:tblBorders>
            <w:insideV w:val="single" w:sz="4" w:space="0" w:color="auto"/>
          </w:tblBorders>
        </w:tblPrEx>
        <w:trPr>
          <w:trHeight w:val="302"/>
          <w:jc w:val="center"/>
        </w:trPr>
        <w:tc>
          <w:tcPr>
            <w:tcW w:w="11172" w:type="dxa"/>
            <w:gridSpan w:val="4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8453A" w:rsidRPr="00D53129" w:rsidRDefault="00A8453A" w:rsidP="00A8453A">
            <w:pPr>
              <w:rPr>
                <w:rFonts w:cstheme="minorHAnsi"/>
              </w:rPr>
            </w:pPr>
            <w:r w:rsidRPr="00A8453A">
              <w:rPr>
                <w:rFonts w:cstheme="minorHAnsi"/>
              </w:rPr>
              <w:t>Complete the following course (3 units total):</w:t>
            </w:r>
          </w:p>
        </w:tc>
      </w:tr>
      <w:tr w:rsidR="00A8453A" w:rsidRPr="009A38E9" w:rsidTr="002303F9">
        <w:trPr>
          <w:trHeight w:val="302"/>
          <w:jc w:val="center"/>
        </w:trPr>
        <w:tc>
          <w:tcPr>
            <w:tcW w:w="724" w:type="dxa"/>
            <w:tcBorders>
              <w:bottom w:val="dotted" w:sz="4" w:space="0" w:color="auto"/>
            </w:tcBorders>
            <w:vAlign w:val="center"/>
          </w:tcPr>
          <w:p w:rsidR="00A8453A" w:rsidRPr="00533A41" w:rsidRDefault="00A8453A" w:rsidP="00533A4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926" w:type="dxa"/>
            <w:gridSpan w:val="2"/>
            <w:tcBorders>
              <w:bottom w:val="dotted" w:sz="4" w:space="0" w:color="auto"/>
            </w:tcBorders>
            <w:vAlign w:val="center"/>
          </w:tcPr>
          <w:p w:rsidR="00A8453A" w:rsidRPr="005F27D3" w:rsidRDefault="00A8453A" w:rsidP="00533A41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COMM 355: Communication in the Classroom (3)</w:t>
            </w:r>
          </w:p>
        </w:tc>
        <w:tc>
          <w:tcPr>
            <w:tcW w:w="4522" w:type="dxa"/>
            <w:tcBorders>
              <w:bottom w:val="dotted" w:sz="4" w:space="0" w:color="auto"/>
            </w:tcBorders>
            <w:vAlign w:val="center"/>
          </w:tcPr>
          <w:p w:rsidR="00A8453A" w:rsidRPr="005F27D3" w:rsidRDefault="00A8453A" w:rsidP="00533A41">
            <w:pPr>
              <w:rPr>
                <w:sz w:val="20"/>
                <w:szCs w:val="20"/>
              </w:rPr>
            </w:pPr>
          </w:p>
        </w:tc>
      </w:tr>
      <w:tr w:rsidR="00A8453A" w:rsidRPr="00D53129" w:rsidTr="002303F9">
        <w:tblPrEx>
          <w:tblBorders>
            <w:insideV w:val="single" w:sz="4" w:space="0" w:color="auto"/>
          </w:tblBorders>
        </w:tblPrEx>
        <w:trPr>
          <w:trHeight w:val="302"/>
          <w:jc w:val="center"/>
        </w:trPr>
        <w:tc>
          <w:tcPr>
            <w:tcW w:w="11172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8453A" w:rsidRPr="00D53129" w:rsidRDefault="002B65DD" w:rsidP="00FA3B09">
            <w:pPr>
              <w:rPr>
                <w:rFonts w:cstheme="minorHAnsi"/>
              </w:rPr>
            </w:pPr>
            <w:r w:rsidRPr="002B65DD">
              <w:rPr>
                <w:rFonts w:cstheme="minorHAnsi"/>
              </w:rPr>
              <w:t xml:space="preserve">Complete </w:t>
            </w:r>
            <w:r w:rsidR="00FA3B09">
              <w:rPr>
                <w:rFonts w:cstheme="minorHAnsi"/>
                <w:b/>
              </w:rPr>
              <w:t>THREE</w:t>
            </w:r>
            <w:r w:rsidRPr="002B65DD">
              <w:rPr>
                <w:rFonts w:cstheme="minorHAnsi"/>
              </w:rPr>
              <w:t xml:space="preserve"> of the following courses (9 units total):</w:t>
            </w:r>
          </w:p>
        </w:tc>
      </w:tr>
      <w:tr w:rsidR="002B65DD" w:rsidRPr="00873DFB" w:rsidTr="002303F9">
        <w:trPr>
          <w:trHeight w:val="302"/>
          <w:jc w:val="center"/>
        </w:trPr>
        <w:tc>
          <w:tcPr>
            <w:tcW w:w="7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B65DD" w:rsidRPr="00533A41" w:rsidRDefault="002B65DD" w:rsidP="00533A4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926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B65DD" w:rsidRPr="005F27D3" w:rsidRDefault="002B65DD" w:rsidP="00533A41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COMM 309: Language and Behavior (3)</w:t>
            </w:r>
          </w:p>
        </w:tc>
        <w:tc>
          <w:tcPr>
            <w:tcW w:w="4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B65DD" w:rsidRPr="005F27D3" w:rsidRDefault="002B65DD" w:rsidP="00533A41">
            <w:pPr>
              <w:rPr>
                <w:sz w:val="20"/>
                <w:szCs w:val="20"/>
              </w:rPr>
            </w:pPr>
          </w:p>
        </w:tc>
      </w:tr>
      <w:tr w:rsidR="002B65DD" w:rsidTr="002303F9">
        <w:trPr>
          <w:trHeight w:val="302"/>
          <w:jc w:val="center"/>
        </w:trPr>
        <w:tc>
          <w:tcPr>
            <w:tcW w:w="7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B65DD" w:rsidRPr="00533A41" w:rsidRDefault="002B65DD" w:rsidP="00533A4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926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B65DD" w:rsidRPr="005F27D3" w:rsidRDefault="002B65DD" w:rsidP="00533A41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COMM 331: Argumentation and Debate (3)</w:t>
            </w:r>
          </w:p>
        </w:tc>
        <w:tc>
          <w:tcPr>
            <w:tcW w:w="4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B65DD" w:rsidRPr="005F27D3" w:rsidRDefault="00403C06" w:rsidP="00533A41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GE Foundations</w:t>
            </w:r>
          </w:p>
        </w:tc>
      </w:tr>
      <w:tr w:rsidR="002B65DD" w:rsidTr="002303F9">
        <w:trPr>
          <w:trHeight w:val="302"/>
          <w:jc w:val="center"/>
        </w:trPr>
        <w:tc>
          <w:tcPr>
            <w:tcW w:w="7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B65DD" w:rsidRPr="00533A41" w:rsidRDefault="002B65DD" w:rsidP="00533A4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926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B65DD" w:rsidRPr="005F27D3" w:rsidRDefault="002B65DD" w:rsidP="00533A41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COMM 335: Persuasive Speaking (3)</w:t>
            </w:r>
          </w:p>
          <w:p w:rsidR="00EF1B90" w:rsidRPr="005F27D3" w:rsidRDefault="00EF1B90" w:rsidP="00EF1B90">
            <w:pPr>
              <w:ind w:left="720"/>
              <w:rPr>
                <w:b/>
                <w:sz w:val="16"/>
                <w:szCs w:val="16"/>
              </w:rPr>
            </w:pPr>
            <w:r w:rsidRPr="005F27D3">
              <w:rPr>
                <w:b/>
                <w:sz w:val="16"/>
                <w:szCs w:val="16"/>
              </w:rPr>
              <w:t>GE: Lifelong Learning and Self-Development (E)</w:t>
            </w:r>
          </w:p>
        </w:tc>
        <w:tc>
          <w:tcPr>
            <w:tcW w:w="4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B65DD" w:rsidRPr="005F27D3" w:rsidRDefault="00403C06" w:rsidP="00533A41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GE Foundations</w:t>
            </w:r>
          </w:p>
        </w:tc>
      </w:tr>
      <w:tr w:rsidR="002B65DD" w:rsidRPr="00436EB7" w:rsidTr="002303F9">
        <w:trPr>
          <w:trHeight w:val="302"/>
          <w:jc w:val="center"/>
        </w:trPr>
        <w:tc>
          <w:tcPr>
            <w:tcW w:w="7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B65DD" w:rsidRPr="00533A41" w:rsidRDefault="002B65DD" w:rsidP="00533A4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926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B65DD" w:rsidRPr="005F27D3" w:rsidRDefault="002B65DD" w:rsidP="00533A41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COMM 352: Story Telling (3)</w:t>
            </w:r>
          </w:p>
        </w:tc>
        <w:tc>
          <w:tcPr>
            <w:tcW w:w="4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B65DD" w:rsidRPr="005F27D3" w:rsidRDefault="002B65DD" w:rsidP="00533A41">
            <w:pPr>
              <w:rPr>
                <w:sz w:val="20"/>
                <w:szCs w:val="20"/>
              </w:rPr>
            </w:pPr>
          </w:p>
        </w:tc>
      </w:tr>
      <w:tr w:rsidR="002B65DD" w:rsidRPr="00436EB7" w:rsidTr="002303F9">
        <w:trPr>
          <w:trHeight w:val="302"/>
          <w:jc w:val="center"/>
        </w:trPr>
        <w:tc>
          <w:tcPr>
            <w:tcW w:w="7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B65DD" w:rsidRPr="00533A41" w:rsidRDefault="002B65DD" w:rsidP="00533A4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926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B65DD" w:rsidRPr="005F27D3" w:rsidRDefault="002B65DD" w:rsidP="00533A41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COMM 358: Speech Arts for Children (3)</w:t>
            </w:r>
          </w:p>
        </w:tc>
        <w:tc>
          <w:tcPr>
            <w:tcW w:w="4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B65DD" w:rsidRPr="005F27D3" w:rsidRDefault="002B65DD" w:rsidP="00533A41">
            <w:pPr>
              <w:rPr>
                <w:sz w:val="20"/>
                <w:szCs w:val="20"/>
              </w:rPr>
            </w:pPr>
          </w:p>
        </w:tc>
      </w:tr>
      <w:tr w:rsidR="002B65DD" w:rsidRPr="00436EB7" w:rsidTr="002303F9">
        <w:trPr>
          <w:trHeight w:val="302"/>
          <w:jc w:val="center"/>
        </w:trPr>
        <w:tc>
          <w:tcPr>
            <w:tcW w:w="7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B65DD" w:rsidRPr="00533A41" w:rsidRDefault="002B65DD" w:rsidP="00533A4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926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B65DD" w:rsidRPr="005F27D3" w:rsidRDefault="002B65DD" w:rsidP="00533A41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COMM 411: Communication in Conflict Resolution (3)</w:t>
            </w:r>
          </w:p>
          <w:p w:rsidR="00EF1B90" w:rsidRPr="005F27D3" w:rsidRDefault="00EF1B90" w:rsidP="00EF1B90">
            <w:pPr>
              <w:ind w:left="720"/>
              <w:rPr>
                <w:b/>
                <w:sz w:val="16"/>
                <w:szCs w:val="16"/>
              </w:rPr>
            </w:pPr>
            <w:r w:rsidRPr="005F27D3">
              <w:rPr>
                <w:b/>
                <w:sz w:val="16"/>
                <w:szCs w:val="16"/>
              </w:rPr>
              <w:t>GE: Capstone (F) or (E)</w:t>
            </w:r>
          </w:p>
        </w:tc>
        <w:tc>
          <w:tcPr>
            <w:tcW w:w="4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B65DD" w:rsidRPr="005F27D3" w:rsidRDefault="008C1579" w:rsidP="00533A41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Upper Division Standing</w:t>
            </w:r>
          </w:p>
        </w:tc>
      </w:tr>
      <w:tr w:rsidR="002B65DD" w:rsidRPr="00A8453A" w:rsidTr="002303F9">
        <w:trPr>
          <w:trHeight w:val="302"/>
          <w:jc w:val="center"/>
        </w:trPr>
        <w:tc>
          <w:tcPr>
            <w:tcW w:w="11172" w:type="dxa"/>
            <w:gridSpan w:val="4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B65DD" w:rsidRPr="00A8453A" w:rsidRDefault="002B65DD" w:rsidP="00B4269F">
            <w:pPr>
              <w:rPr>
                <w:b/>
              </w:rPr>
            </w:pPr>
            <w:r w:rsidRPr="002B65DD">
              <w:rPr>
                <w:b/>
              </w:rPr>
              <w:t>Creative Writing Emphasis</w:t>
            </w:r>
          </w:p>
        </w:tc>
      </w:tr>
      <w:tr w:rsidR="00A8453A" w:rsidRPr="00D53129" w:rsidTr="002303F9">
        <w:tblPrEx>
          <w:tblBorders>
            <w:insideV w:val="single" w:sz="4" w:space="0" w:color="auto"/>
          </w:tblBorders>
        </w:tblPrEx>
        <w:trPr>
          <w:trHeight w:val="302"/>
          <w:jc w:val="center"/>
        </w:trPr>
        <w:tc>
          <w:tcPr>
            <w:tcW w:w="11172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8453A" w:rsidRPr="00D53129" w:rsidRDefault="002B65DD" w:rsidP="00FA3B09">
            <w:pPr>
              <w:rPr>
                <w:rFonts w:cstheme="minorHAnsi"/>
              </w:rPr>
            </w:pPr>
            <w:r w:rsidRPr="002B65DD">
              <w:rPr>
                <w:rFonts w:cstheme="minorHAnsi"/>
              </w:rPr>
              <w:t>Complete</w:t>
            </w:r>
            <w:r w:rsidR="00FA3B09">
              <w:rPr>
                <w:rFonts w:cstheme="minorHAnsi"/>
              </w:rPr>
              <w:t xml:space="preserve"> </w:t>
            </w:r>
            <w:r w:rsidR="00FA3B09">
              <w:rPr>
                <w:rFonts w:cstheme="minorHAnsi"/>
                <w:b/>
              </w:rPr>
              <w:t>TWO</w:t>
            </w:r>
            <w:r w:rsidRPr="002B65DD">
              <w:rPr>
                <w:rFonts w:cstheme="minorHAnsi"/>
              </w:rPr>
              <w:t xml:space="preserve"> of the following courses (6 units total):</w:t>
            </w:r>
          </w:p>
        </w:tc>
      </w:tr>
      <w:tr w:rsidR="002B65DD" w:rsidRPr="00873DFB" w:rsidTr="002303F9">
        <w:trPr>
          <w:trHeight w:val="302"/>
          <w:jc w:val="center"/>
        </w:trPr>
        <w:tc>
          <w:tcPr>
            <w:tcW w:w="7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B65DD" w:rsidRPr="00533A41" w:rsidRDefault="002B65DD" w:rsidP="00533A4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926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B65DD" w:rsidRPr="006A26AA" w:rsidRDefault="002B65DD" w:rsidP="00533A41">
            <w:pPr>
              <w:rPr>
                <w:sz w:val="20"/>
                <w:szCs w:val="20"/>
              </w:rPr>
            </w:pPr>
            <w:r w:rsidRPr="006A26AA">
              <w:rPr>
                <w:sz w:val="20"/>
                <w:szCs w:val="20"/>
              </w:rPr>
              <w:t xml:space="preserve">ENGL </w:t>
            </w:r>
            <w:r w:rsidR="00C42F5E" w:rsidRPr="006A26AA">
              <w:rPr>
                <w:sz w:val="20"/>
                <w:szCs w:val="20"/>
              </w:rPr>
              <w:t>404</w:t>
            </w:r>
            <w:r w:rsidRPr="006A26AA">
              <w:rPr>
                <w:sz w:val="20"/>
                <w:szCs w:val="20"/>
              </w:rPr>
              <w:t>: Creative Writing: Creative Nonfiction (3)</w:t>
            </w:r>
          </w:p>
        </w:tc>
        <w:tc>
          <w:tcPr>
            <w:tcW w:w="4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B65DD" w:rsidRPr="006A26AA" w:rsidRDefault="002B65DD" w:rsidP="00533A41">
            <w:pPr>
              <w:rPr>
                <w:sz w:val="20"/>
                <w:szCs w:val="20"/>
              </w:rPr>
            </w:pPr>
            <w:r w:rsidRPr="006A26AA">
              <w:rPr>
                <w:sz w:val="20"/>
                <w:szCs w:val="20"/>
              </w:rPr>
              <w:t xml:space="preserve">ENGL 204 or </w:t>
            </w:r>
            <w:r w:rsidR="0065141E" w:rsidRPr="006A26AA">
              <w:rPr>
                <w:sz w:val="20"/>
                <w:szCs w:val="20"/>
              </w:rPr>
              <w:t>Consent of Instructor</w:t>
            </w:r>
          </w:p>
        </w:tc>
      </w:tr>
      <w:tr w:rsidR="002B65DD" w:rsidTr="002303F9">
        <w:trPr>
          <w:trHeight w:val="302"/>
          <w:jc w:val="center"/>
        </w:trPr>
        <w:tc>
          <w:tcPr>
            <w:tcW w:w="7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B65DD" w:rsidRPr="00533A41" w:rsidRDefault="002B65DD" w:rsidP="00533A4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926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B65DD" w:rsidRPr="006A26AA" w:rsidRDefault="00C42F5E" w:rsidP="00533A41">
            <w:pPr>
              <w:rPr>
                <w:sz w:val="20"/>
                <w:szCs w:val="20"/>
              </w:rPr>
            </w:pPr>
            <w:r w:rsidRPr="006A26AA">
              <w:rPr>
                <w:sz w:val="20"/>
                <w:szCs w:val="20"/>
              </w:rPr>
              <w:t>ENGL 405</w:t>
            </w:r>
            <w:r w:rsidR="002B65DD" w:rsidRPr="006A26AA">
              <w:rPr>
                <w:sz w:val="20"/>
                <w:szCs w:val="20"/>
              </w:rPr>
              <w:t>: Creative Writing: Short Story (3)</w:t>
            </w:r>
          </w:p>
        </w:tc>
        <w:tc>
          <w:tcPr>
            <w:tcW w:w="4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B65DD" w:rsidRPr="006A26AA" w:rsidRDefault="002B65DD" w:rsidP="00533A41">
            <w:pPr>
              <w:rPr>
                <w:sz w:val="20"/>
                <w:szCs w:val="20"/>
              </w:rPr>
            </w:pPr>
            <w:r w:rsidRPr="006A26AA">
              <w:rPr>
                <w:sz w:val="20"/>
                <w:szCs w:val="20"/>
              </w:rPr>
              <w:t xml:space="preserve">ENGL 205 or </w:t>
            </w:r>
            <w:r w:rsidR="0065141E" w:rsidRPr="006A26AA">
              <w:rPr>
                <w:sz w:val="20"/>
                <w:szCs w:val="20"/>
              </w:rPr>
              <w:t>Consent of Instructor</w:t>
            </w:r>
          </w:p>
        </w:tc>
      </w:tr>
      <w:tr w:rsidR="002B65DD" w:rsidTr="002303F9">
        <w:trPr>
          <w:trHeight w:val="302"/>
          <w:jc w:val="center"/>
        </w:trPr>
        <w:tc>
          <w:tcPr>
            <w:tcW w:w="7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B65DD" w:rsidRPr="00533A41" w:rsidRDefault="002B65DD" w:rsidP="00533A4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926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B65DD" w:rsidRPr="006A26AA" w:rsidRDefault="00C42F5E" w:rsidP="00533A41">
            <w:pPr>
              <w:rPr>
                <w:sz w:val="20"/>
                <w:szCs w:val="20"/>
              </w:rPr>
            </w:pPr>
            <w:r w:rsidRPr="006A26AA">
              <w:rPr>
                <w:sz w:val="20"/>
                <w:szCs w:val="20"/>
              </w:rPr>
              <w:t>ENGL 406</w:t>
            </w:r>
            <w:r w:rsidR="002B65DD" w:rsidRPr="006A26AA">
              <w:rPr>
                <w:sz w:val="20"/>
                <w:szCs w:val="20"/>
              </w:rPr>
              <w:t>: Creative Writing: Poetry (3)</w:t>
            </w:r>
          </w:p>
        </w:tc>
        <w:tc>
          <w:tcPr>
            <w:tcW w:w="4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B65DD" w:rsidRPr="006A26AA" w:rsidRDefault="002B65DD" w:rsidP="00533A41">
            <w:pPr>
              <w:rPr>
                <w:sz w:val="20"/>
                <w:szCs w:val="20"/>
              </w:rPr>
            </w:pPr>
            <w:r w:rsidRPr="006A26AA">
              <w:rPr>
                <w:sz w:val="20"/>
                <w:szCs w:val="20"/>
              </w:rPr>
              <w:t xml:space="preserve">ENGL 206 or </w:t>
            </w:r>
            <w:r w:rsidR="0065141E" w:rsidRPr="006A26AA">
              <w:rPr>
                <w:sz w:val="20"/>
                <w:szCs w:val="20"/>
              </w:rPr>
              <w:t>Consent of Instructor</w:t>
            </w:r>
          </w:p>
        </w:tc>
      </w:tr>
      <w:tr w:rsidR="002B65DD" w:rsidTr="002303F9">
        <w:trPr>
          <w:trHeight w:val="302"/>
          <w:jc w:val="center"/>
        </w:trPr>
        <w:tc>
          <w:tcPr>
            <w:tcW w:w="7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B65DD" w:rsidRPr="00533A41" w:rsidRDefault="002B65DD" w:rsidP="00533A4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926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B65DD" w:rsidRPr="006A26AA" w:rsidRDefault="00C42F5E" w:rsidP="00533A41">
            <w:pPr>
              <w:rPr>
                <w:sz w:val="20"/>
                <w:szCs w:val="20"/>
              </w:rPr>
            </w:pPr>
            <w:r w:rsidRPr="006A26AA">
              <w:rPr>
                <w:sz w:val="20"/>
                <w:szCs w:val="20"/>
              </w:rPr>
              <w:t>ENGL 407</w:t>
            </w:r>
            <w:r w:rsidR="002B65DD" w:rsidRPr="006A26AA">
              <w:rPr>
                <w:sz w:val="20"/>
                <w:szCs w:val="20"/>
              </w:rPr>
              <w:t>: Creative Writing: Novel (3)</w:t>
            </w:r>
          </w:p>
        </w:tc>
        <w:tc>
          <w:tcPr>
            <w:tcW w:w="4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B65DD" w:rsidRPr="006A26AA" w:rsidRDefault="0065141E" w:rsidP="00533A41">
            <w:pPr>
              <w:rPr>
                <w:sz w:val="20"/>
                <w:szCs w:val="20"/>
              </w:rPr>
            </w:pPr>
            <w:r w:rsidRPr="006A26AA">
              <w:rPr>
                <w:sz w:val="20"/>
                <w:szCs w:val="20"/>
              </w:rPr>
              <w:t>Consent of Instructor</w:t>
            </w:r>
          </w:p>
        </w:tc>
      </w:tr>
      <w:tr w:rsidR="00D90037" w:rsidRPr="00D53129" w:rsidTr="002303F9">
        <w:tblPrEx>
          <w:tblBorders>
            <w:insideV w:val="single" w:sz="4" w:space="0" w:color="auto"/>
          </w:tblBorders>
        </w:tblPrEx>
        <w:trPr>
          <w:trHeight w:val="302"/>
          <w:jc w:val="center"/>
        </w:trPr>
        <w:tc>
          <w:tcPr>
            <w:tcW w:w="11172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90037" w:rsidRPr="00D53129" w:rsidRDefault="00D90037" w:rsidP="00FA3B09">
            <w:pPr>
              <w:rPr>
                <w:rFonts w:cstheme="minorHAnsi"/>
              </w:rPr>
            </w:pPr>
            <w:r w:rsidRPr="002B65DD">
              <w:rPr>
                <w:rFonts w:cstheme="minorHAnsi"/>
              </w:rPr>
              <w:t xml:space="preserve">Complete </w:t>
            </w:r>
            <w:r w:rsidR="00FA3B09">
              <w:rPr>
                <w:rFonts w:cstheme="minorHAnsi"/>
                <w:b/>
              </w:rPr>
              <w:t>TWO</w:t>
            </w:r>
            <w:r w:rsidRPr="002B65DD">
              <w:rPr>
                <w:rFonts w:cstheme="minorHAnsi"/>
              </w:rPr>
              <w:t xml:space="preserve"> of the following courses (6 units total):</w:t>
            </w:r>
          </w:p>
        </w:tc>
      </w:tr>
      <w:tr w:rsidR="00D90037" w:rsidRPr="003F0B5E" w:rsidTr="002303F9">
        <w:trPr>
          <w:trHeight w:val="302"/>
          <w:jc w:val="center"/>
        </w:trPr>
        <w:tc>
          <w:tcPr>
            <w:tcW w:w="7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D90037" w:rsidRPr="00533A41" w:rsidRDefault="00D90037" w:rsidP="00533A4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926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D90037" w:rsidRPr="006A26AA" w:rsidRDefault="00D90037" w:rsidP="00533A41">
            <w:pPr>
              <w:rPr>
                <w:sz w:val="20"/>
                <w:szCs w:val="20"/>
              </w:rPr>
            </w:pPr>
            <w:r w:rsidRPr="006A26AA">
              <w:rPr>
                <w:sz w:val="20"/>
                <w:szCs w:val="20"/>
              </w:rPr>
              <w:t>ENGL 385: The Short Story (3)</w:t>
            </w:r>
          </w:p>
          <w:p w:rsidR="00E56CE5" w:rsidRPr="006A26AA" w:rsidRDefault="00E56CE5" w:rsidP="00E56CE5">
            <w:pPr>
              <w:ind w:left="720"/>
              <w:rPr>
                <w:sz w:val="20"/>
                <w:szCs w:val="20"/>
              </w:rPr>
            </w:pPr>
            <w:r w:rsidRPr="006A26AA">
              <w:rPr>
                <w:rFonts w:cstheme="minorHAnsi"/>
                <w:b/>
                <w:sz w:val="16"/>
                <w:szCs w:val="16"/>
              </w:rPr>
              <w:t>GE: Humanities (C2)</w:t>
            </w:r>
          </w:p>
        </w:tc>
        <w:tc>
          <w:tcPr>
            <w:tcW w:w="4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D90037" w:rsidRPr="006A26AA" w:rsidRDefault="00403C06" w:rsidP="00533A41">
            <w:pPr>
              <w:rPr>
                <w:sz w:val="20"/>
                <w:szCs w:val="20"/>
              </w:rPr>
            </w:pPr>
            <w:r w:rsidRPr="006A26AA">
              <w:rPr>
                <w:sz w:val="20"/>
                <w:szCs w:val="20"/>
              </w:rPr>
              <w:t>GE Foundations</w:t>
            </w:r>
          </w:p>
        </w:tc>
      </w:tr>
      <w:tr w:rsidR="00D90037" w:rsidRPr="003F0B5E" w:rsidTr="002303F9">
        <w:trPr>
          <w:trHeight w:val="302"/>
          <w:jc w:val="center"/>
        </w:trPr>
        <w:tc>
          <w:tcPr>
            <w:tcW w:w="7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D90037" w:rsidRPr="00533A41" w:rsidRDefault="00D90037" w:rsidP="00533A4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926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D90037" w:rsidRPr="006A26AA" w:rsidRDefault="00D90037" w:rsidP="00533A41">
            <w:pPr>
              <w:rPr>
                <w:sz w:val="20"/>
                <w:szCs w:val="20"/>
              </w:rPr>
            </w:pPr>
            <w:r w:rsidRPr="006A26AA">
              <w:rPr>
                <w:sz w:val="20"/>
                <w:szCs w:val="20"/>
              </w:rPr>
              <w:t>ENGL 386: Poetry (3)</w:t>
            </w:r>
          </w:p>
          <w:p w:rsidR="00E56CE5" w:rsidRPr="006A26AA" w:rsidRDefault="00E56CE5" w:rsidP="00E56CE5">
            <w:pPr>
              <w:ind w:left="720"/>
              <w:rPr>
                <w:sz w:val="20"/>
                <w:szCs w:val="20"/>
              </w:rPr>
            </w:pPr>
            <w:r w:rsidRPr="006A26AA">
              <w:rPr>
                <w:rFonts w:cstheme="minorHAnsi"/>
                <w:b/>
                <w:sz w:val="16"/>
                <w:szCs w:val="16"/>
              </w:rPr>
              <w:t>GE: Humanities (C2)</w:t>
            </w:r>
          </w:p>
        </w:tc>
        <w:tc>
          <w:tcPr>
            <w:tcW w:w="4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D90037" w:rsidRPr="006A26AA" w:rsidRDefault="00403C06" w:rsidP="00533A41">
            <w:pPr>
              <w:rPr>
                <w:sz w:val="20"/>
                <w:szCs w:val="20"/>
              </w:rPr>
            </w:pPr>
            <w:r w:rsidRPr="006A26AA">
              <w:rPr>
                <w:sz w:val="20"/>
                <w:szCs w:val="20"/>
              </w:rPr>
              <w:t>GE Foundations</w:t>
            </w:r>
          </w:p>
        </w:tc>
      </w:tr>
      <w:tr w:rsidR="00D90037" w:rsidRPr="003F0B5E" w:rsidTr="002303F9">
        <w:trPr>
          <w:trHeight w:val="302"/>
          <w:jc w:val="center"/>
        </w:trPr>
        <w:tc>
          <w:tcPr>
            <w:tcW w:w="7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D90037" w:rsidRPr="00533A41" w:rsidRDefault="00D90037" w:rsidP="00533A4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926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D90037" w:rsidRPr="006A26AA" w:rsidRDefault="00442221" w:rsidP="00E56CE5">
            <w:pPr>
              <w:rPr>
                <w:sz w:val="20"/>
                <w:szCs w:val="20"/>
              </w:rPr>
            </w:pPr>
            <w:r w:rsidRPr="006A26AA">
              <w:rPr>
                <w:sz w:val="20"/>
                <w:szCs w:val="20"/>
              </w:rPr>
              <w:t>ENGL</w:t>
            </w:r>
            <w:r w:rsidRPr="006A26AA">
              <w:rPr>
                <w:sz w:val="10"/>
                <w:szCs w:val="10"/>
              </w:rPr>
              <w:t xml:space="preserve"> </w:t>
            </w:r>
            <w:r w:rsidRPr="006A26AA">
              <w:rPr>
                <w:sz w:val="20"/>
                <w:szCs w:val="20"/>
              </w:rPr>
              <w:t>459:</w:t>
            </w:r>
            <w:r w:rsidR="00D5508F" w:rsidRPr="006A26AA">
              <w:rPr>
                <w:sz w:val="6"/>
                <w:szCs w:val="6"/>
              </w:rPr>
              <w:t xml:space="preserve"> </w:t>
            </w:r>
            <w:r w:rsidR="00D90037" w:rsidRPr="006A26AA">
              <w:rPr>
                <w:sz w:val="20"/>
                <w:szCs w:val="20"/>
              </w:rPr>
              <w:t>English</w:t>
            </w:r>
            <w:r w:rsidR="00D90037" w:rsidRPr="006A26AA">
              <w:rPr>
                <w:sz w:val="10"/>
                <w:szCs w:val="10"/>
              </w:rPr>
              <w:t xml:space="preserve"> </w:t>
            </w:r>
            <w:r w:rsidR="00D90037" w:rsidRPr="006A26AA">
              <w:rPr>
                <w:sz w:val="20"/>
                <w:szCs w:val="20"/>
              </w:rPr>
              <w:t>Literature</w:t>
            </w:r>
            <w:r w:rsidR="00D90037" w:rsidRPr="006A26AA">
              <w:rPr>
                <w:sz w:val="10"/>
                <w:szCs w:val="10"/>
              </w:rPr>
              <w:t xml:space="preserve"> </w:t>
            </w:r>
            <w:r w:rsidR="00D90037" w:rsidRPr="006A26AA">
              <w:rPr>
                <w:sz w:val="20"/>
                <w:szCs w:val="20"/>
              </w:rPr>
              <w:t>of</w:t>
            </w:r>
            <w:r w:rsidR="00D90037" w:rsidRPr="006A26AA">
              <w:rPr>
                <w:sz w:val="10"/>
                <w:szCs w:val="10"/>
              </w:rPr>
              <w:t xml:space="preserve"> </w:t>
            </w:r>
            <w:r w:rsidR="00D90037" w:rsidRPr="006A26AA">
              <w:rPr>
                <w:sz w:val="20"/>
                <w:szCs w:val="20"/>
              </w:rPr>
              <w:t>the</w:t>
            </w:r>
            <w:r w:rsidR="00D90037" w:rsidRPr="006A26AA">
              <w:rPr>
                <w:sz w:val="10"/>
                <w:szCs w:val="10"/>
              </w:rPr>
              <w:t xml:space="preserve"> </w:t>
            </w:r>
            <w:r w:rsidR="00D90037" w:rsidRPr="006A26AA">
              <w:rPr>
                <w:sz w:val="20"/>
                <w:szCs w:val="20"/>
              </w:rPr>
              <w:t>Twentieth</w:t>
            </w:r>
            <w:r w:rsidR="00D90037" w:rsidRPr="006A26AA">
              <w:rPr>
                <w:sz w:val="10"/>
                <w:szCs w:val="10"/>
              </w:rPr>
              <w:t xml:space="preserve"> </w:t>
            </w:r>
            <w:r w:rsidR="00D90037" w:rsidRPr="006A26AA">
              <w:rPr>
                <w:sz w:val="20"/>
                <w:szCs w:val="20"/>
              </w:rPr>
              <w:t>Century</w:t>
            </w:r>
            <w:r w:rsidR="00D90037" w:rsidRPr="006A26AA">
              <w:rPr>
                <w:sz w:val="10"/>
                <w:szCs w:val="10"/>
              </w:rPr>
              <w:t xml:space="preserve"> </w:t>
            </w:r>
            <w:r w:rsidR="00D90037" w:rsidRPr="006A26AA">
              <w:rPr>
                <w:sz w:val="20"/>
                <w:szCs w:val="20"/>
              </w:rPr>
              <w:t>(3)</w:t>
            </w:r>
          </w:p>
        </w:tc>
        <w:tc>
          <w:tcPr>
            <w:tcW w:w="4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D90037" w:rsidRPr="006A26AA" w:rsidRDefault="00D90037" w:rsidP="00533A41">
            <w:pPr>
              <w:rPr>
                <w:sz w:val="20"/>
                <w:szCs w:val="20"/>
              </w:rPr>
            </w:pPr>
          </w:p>
        </w:tc>
      </w:tr>
      <w:tr w:rsidR="00D90037" w:rsidTr="002303F9">
        <w:trPr>
          <w:trHeight w:val="302"/>
          <w:jc w:val="center"/>
        </w:trPr>
        <w:tc>
          <w:tcPr>
            <w:tcW w:w="7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D90037" w:rsidRPr="00533A41" w:rsidRDefault="00D90037" w:rsidP="00533A4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926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D90037" w:rsidRPr="006A26AA" w:rsidRDefault="00D90037" w:rsidP="00533A41">
            <w:pPr>
              <w:rPr>
                <w:sz w:val="20"/>
                <w:szCs w:val="20"/>
              </w:rPr>
            </w:pPr>
            <w:r w:rsidRPr="006A26AA">
              <w:rPr>
                <w:sz w:val="20"/>
                <w:szCs w:val="20"/>
              </w:rPr>
              <w:t>ENGL 463: Shakespeare II (3)</w:t>
            </w:r>
          </w:p>
        </w:tc>
        <w:tc>
          <w:tcPr>
            <w:tcW w:w="4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D90037" w:rsidRPr="006A26AA" w:rsidRDefault="00D90037" w:rsidP="00533A41">
            <w:pPr>
              <w:rPr>
                <w:sz w:val="20"/>
                <w:szCs w:val="20"/>
              </w:rPr>
            </w:pPr>
            <w:r w:rsidRPr="006A26AA">
              <w:rPr>
                <w:sz w:val="20"/>
                <w:szCs w:val="20"/>
              </w:rPr>
              <w:t>ENGL 363</w:t>
            </w:r>
          </w:p>
        </w:tc>
      </w:tr>
      <w:tr w:rsidR="00D90037" w:rsidRPr="003F0B5E" w:rsidTr="002303F9">
        <w:trPr>
          <w:trHeight w:val="302"/>
          <w:jc w:val="center"/>
        </w:trPr>
        <w:tc>
          <w:tcPr>
            <w:tcW w:w="7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D90037" w:rsidRPr="00533A41" w:rsidRDefault="00D90037" w:rsidP="00533A4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926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D90037" w:rsidRPr="006A26AA" w:rsidRDefault="00D90037" w:rsidP="00533A41">
            <w:pPr>
              <w:rPr>
                <w:sz w:val="20"/>
                <w:szCs w:val="20"/>
              </w:rPr>
            </w:pPr>
            <w:r w:rsidRPr="006A26AA">
              <w:rPr>
                <w:sz w:val="20"/>
                <w:szCs w:val="20"/>
              </w:rPr>
              <w:t>ENGL 467A/B: The English Novel (3)</w:t>
            </w:r>
          </w:p>
        </w:tc>
        <w:tc>
          <w:tcPr>
            <w:tcW w:w="4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D90037" w:rsidRPr="006A26AA" w:rsidRDefault="00D90037" w:rsidP="00533A41">
            <w:pPr>
              <w:rPr>
                <w:sz w:val="20"/>
                <w:szCs w:val="20"/>
              </w:rPr>
            </w:pPr>
          </w:p>
        </w:tc>
      </w:tr>
      <w:tr w:rsidR="00D90037" w:rsidRPr="003F0B5E" w:rsidTr="002303F9">
        <w:trPr>
          <w:trHeight w:val="302"/>
          <w:jc w:val="center"/>
        </w:trPr>
        <w:tc>
          <w:tcPr>
            <w:tcW w:w="7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D90037" w:rsidRPr="00533A41" w:rsidRDefault="00D90037" w:rsidP="00533A4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926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D90037" w:rsidRPr="006A26AA" w:rsidRDefault="00D90037" w:rsidP="00533A41">
            <w:pPr>
              <w:rPr>
                <w:sz w:val="20"/>
                <w:szCs w:val="20"/>
              </w:rPr>
            </w:pPr>
            <w:r w:rsidRPr="006A26AA">
              <w:rPr>
                <w:sz w:val="20"/>
                <w:szCs w:val="20"/>
              </w:rPr>
              <w:t>ENGL 474: Twentieth-Century American Literature (3)</w:t>
            </w:r>
          </w:p>
        </w:tc>
        <w:tc>
          <w:tcPr>
            <w:tcW w:w="4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D90037" w:rsidRPr="006A26AA" w:rsidRDefault="00D90037" w:rsidP="00533A41">
            <w:pPr>
              <w:rPr>
                <w:sz w:val="20"/>
                <w:szCs w:val="20"/>
              </w:rPr>
            </w:pPr>
          </w:p>
        </w:tc>
      </w:tr>
      <w:tr w:rsidR="00D90037" w:rsidRPr="003F0B5E" w:rsidTr="002303F9">
        <w:trPr>
          <w:trHeight w:val="302"/>
          <w:jc w:val="center"/>
        </w:trPr>
        <w:tc>
          <w:tcPr>
            <w:tcW w:w="7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D90037" w:rsidRPr="00533A41" w:rsidRDefault="00D90037" w:rsidP="00533A4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926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D90037" w:rsidRPr="006A26AA" w:rsidRDefault="00D90037" w:rsidP="00533A41">
            <w:pPr>
              <w:rPr>
                <w:sz w:val="20"/>
                <w:szCs w:val="20"/>
              </w:rPr>
            </w:pPr>
            <w:r w:rsidRPr="006A26AA">
              <w:rPr>
                <w:sz w:val="20"/>
                <w:szCs w:val="20"/>
              </w:rPr>
              <w:t>ENGL 475: The American Short Story (3)</w:t>
            </w:r>
          </w:p>
        </w:tc>
        <w:tc>
          <w:tcPr>
            <w:tcW w:w="4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D90037" w:rsidRPr="006A26AA" w:rsidRDefault="00D90037" w:rsidP="00533A41">
            <w:pPr>
              <w:rPr>
                <w:sz w:val="20"/>
                <w:szCs w:val="20"/>
              </w:rPr>
            </w:pPr>
          </w:p>
        </w:tc>
      </w:tr>
      <w:tr w:rsidR="00D90037" w:rsidTr="002303F9">
        <w:trPr>
          <w:trHeight w:val="302"/>
          <w:jc w:val="center"/>
        </w:trPr>
        <w:tc>
          <w:tcPr>
            <w:tcW w:w="7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D90037" w:rsidRPr="00533A41" w:rsidRDefault="00D90037" w:rsidP="00533A4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926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D90037" w:rsidRPr="006A26AA" w:rsidRDefault="00D90037" w:rsidP="00533A41">
            <w:pPr>
              <w:rPr>
                <w:sz w:val="20"/>
                <w:szCs w:val="20"/>
              </w:rPr>
            </w:pPr>
            <w:r w:rsidRPr="006A26AA">
              <w:rPr>
                <w:sz w:val="20"/>
                <w:szCs w:val="20"/>
              </w:rPr>
              <w:t>ENGL 476A/B: American Poetry (3)</w:t>
            </w:r>
          </w:p>
        </w:tc>
        <w:tc>
          <w:tcPr>
            <w:tcW w:w="4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D90037" w:rsidRPr="006A26AA" w:rsidRDefault="00D90037" w:rsidP="00533A41">
            <w:pPr>
              <w:rPr>
                <w:sz w:val="20"/>
                <w:szCs w:val="20"/>
              </w:rPr>
            </w:pPr>
          </w:p>
        </w:tc>
      </w:tr>
      <w:tr w:rsidR="00D90037" w:rsidTr="002303F9">
        <w:trPr>
          <w:trHeight w:val="302"/>
          <w:jc w:val="center"/>
        </w:trPr>
        <w:tc>
          <w:tcPr>
            <w:tcW w:w="7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D90037" w:rsidRPr="00533A41" w:rsidRDefault="00D90037" w:rsidP="00533A4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926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D90037" w:rsidRPr="006A26AA" w:rsidRDefault="00D90037" w:rsidP="00533A41">
            <w:pPr>
              <w:rPr>
                <w:sz w:val="20"/>
                <w:szCs w:val="20"/>
              </w:rPr>
            </w:pPr>
            <w:r w:rsidRPr="006A26AA">
              <w:rPr>
                <w:sz w:val="20"/>
                <w:szCs w:val="20"/>
              </w:rPr>
              <w:t>ENGL 477A/B: The American Novel (3)</w:t>
            </w:r>
          </w:p>
        </w:tc>
        <w:tc>
          <w:tcPr>
            <w:tcW w:w="4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D90037" w:rsidRPr="006A26AA" w:rsidRDefault="00D90037" w:rsidP="00533A41">
            <w:pPr>
              <w:rPr>
                <w:sz w:val="20"/>
                <w:szCs w:val="20"/>
              </w:rPr>
            </w:pPr>
          </w:p>
        </w:tc>
      </w:tr>
      <w:tr w:rsidR="00D90037" w:rsidTr="002303F9">
        <w:trPr>
          <w:trHeight w:val="302"/>
          <w:jc w:val="center"/>
        </w:trPr>
        <w:tc>
          <w:tcPr>
            <w:tcW w:w="7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D90037" w:rsidRPr="00533A41" w:rsidRDefault="00D90037" w:rsidP="00533A4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926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D90037" w:rsidRPr="006A26AA" w:rsidRDefault="00D90037" w:rsidP="00533A41">
            <w:pPr>
              <w:rPr>
                <w:sz w:val="20"/>
                <w:szCs w:val="20"/>
              </w:rPr>
            </w:pPr>
            <w:r w:rsidRPr="006A26AA">
              <w:rPr>
                <w:sz w:val="20"/>
                <w:szCs w:val="20"/>
              </w:rPr>
              <w:t>ENGL 478: American Drama (3)</w:t>
            </w:r>
          </w:p>
        </w:tc>
        <w:tc>
          <w:tcPr>
            <w:tcW w:w="4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D90037" w:rsidRPr="006A26AA" w:rsidRDefault="00D90037" w:rsidP="00533A41">
            <w:pPr>
              <w:rPr>
                <w:sz w:val="20"/>
                <w:szCs w:val="20"/>
              </w:rPr>
            </w:pPr>
          </w:p>
        </w:tc>
      </w:tr>
      <w:tr w:rsidR="00971BAA" w:rsidRPr="00F4457D" w:rsidTr="002303F9">
        <w:trPr>
          <w:trHeight w:val="302"/>
          <w:jc w:val="center"/>
        </w:trPr>
        <w:tc>
          <w:tcPr>
            <w:tcW w:w="11172" w:type="dxa"/>
            <w:gridSpan w:val="4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71BAA" w:rsidRPr="00A8453A" w:rsidRDefault="00583BAE" w:rsidP="00C26C4D">
            <w:pPr>
              <w:rPr>
                <w:rFonts w:cstheme="minorHAnsi"/>
                <w:b/>
                <w:color w:val="FFFFFF" w:themeColor="background1"/>
              </w:rPr>
            </w:pPr>
            <w:r w:rsidRPr="00583BAE">
              <w:rPr>
                <w:rFonts w:cstheme="minorHAnsi"/>
                <w:b/>
              </w:rPr>
              <w:t>Journalism Emphasis</w:t>
            </w:r>
          </w:p>
        </w:tc>
      </w:tr>
      <w:tr w:rsidR="00583BAE" w:rsidRPr="00D53129" w:rsidTr="002303F9">
        <w:tblPrEx>
          <w:tblBorders>
            <w:insideV w:val="single" w:sz="4" w:space="0" w:color="auto"/>
          </w:tblBorders>
        </w:tblPrEx>
        <w:trPr>
          <w:trHeight w:val="302"/>
          <w:jc w:val="center"/>
        </w:trPr>
        <w:tc>
          <w:tcPr>
            <w:tcW w:w="11172" w:type="dxa"/>
            <w:gridSpan w:val="4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83BAE" w:rsidRPr="00D53129" w:rsidRDefault="00A44ACA" w:rsidP="00A44ACA">
            <w:pPr>
              <w:rPr>
                <w:rFonts w:cstheme="minorHAnsi"/>
              </w:rPr>
            </w:pPr>
            <w:r w:rsidRPr="00A44ACA">
              <w:rPr>
                <w:rFonts w:cstheme="minorHAnsi"/>
              </w:rPr>
              <w:t>Complete ALL of the following courses (9 units total):</w:t>
            </w:r>
          </w:p>
        </w:tc>
      </w:tr>
      <w:tr w:rsidR="00583BAE" w:rsidRPr="00642A19" w:rsidTr="002303F9">
        <w:trPr>
          <w:trHeight w:val="302"/>
          <w:jc w:val="center"/>
        </w:trPr>
        <w:tc>
          <w:tcPr>
            <w:tcW w:w="724" w:type="dxa"/>
            <w:tcBorders>
              <w:bottom w:val="dotted" w:sz="4" w:space="0" w:color="auto"/>
              <w:right w:val="dotted" w:sz="4" w:space="0" w:color="auto"/>
            </w:tcBorders>
            <w:vAlign w:val="center"/>
          </w:tcPr>
          <w:p w:rsidR="00583BAE" w:rsidRPr="00533A41" w:rsidRDefault="00583BAE" w:rsidP="00533A41">
            <w:pPr>
              <w:rPr>
                <w:sz w:val="20"/>
                <w:szCs w:val="20"/>
              </w:rPr>
            </w:pPr>
          </w:p>
        </w:tc>
        <w:tc>
          <w:tcPr>
            <w:tcW w:w="5916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83BAE" w:rsidRPr="005F27D3" w:rsidRDefault="00583BAE" w:rsidP="00533A41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JOUR 120: Writing Across the Media (3)</w:t>
            </w:r>
          </w:p>
        </w:tc>
        <w:tc>
          <w:tcPr>
            <w:tcW w:w="4532" w:type="dxa"/>
            <w:gridSpan w:val="2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:rsidR="00583BAE" w:rsidRPr="005F27D3" w:rsidRDefault="00583BAE" w:rsidP="00533A41">
            <w:pPr>
              <w:rPr>
                <w:sz w:val="20"/>
                <w:szCs w:val="20"/>
              </w:rPr>
            </w:pPr>
          </w:p>
        </w:tc>
      </w:tr>
      <w:tr w:rsidR="00583BAE" w:rsidRPr="00642A19" w:rsidTr="000E4941">
        <w:trPr>
          <w:trHeight w:val="302"/>
          <w:jc w:val="center"/>
        </w:trPr>
        <w:tc>
          <w:tcPr>
            <w:tcW w:w="72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83BAE" w:rsidRPr="00533A41" w:rsidRDefault="00583BAE" w:rsidP="00533A41">
            <w:pPr>
              <w:rPr>
                <w:sz w:val="20"/>
                <w:szCs w:val="20"/>
              </w:rPr>
            </w:pPr>
          </w:p>
        </w:tc>
        <w:tc>
          <w:tcPr>
            <w:tcW w:w="591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83BAE" w:rsidRPr="005F27D3" w:rsidRDefault="00583BAE" w:rsidP="00533A41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JOUR 305: Media Design (3)</w:t>
            </w:r>
          </w:p>
        </w:tc>
        <w:tc>
          <w:tcPr>
            <w:tcW w:w="453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583BAE" w:rsidRPr="005F27D3" w:rsidRDefault="00583BAE" w:rsidP="00E0016F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 xml:space="preserve">JOUR </w:t>
            </w:r>
            <w:r w:rsidR="00442221" w:rsidRPr="005F27D3">
              <w:rPr>
                <w:sz w:val="20"/>
                <w:szCs w:val="20"/>
              </w:rPr>
              <w:t>120</w:t>
            </w:r>
            <w:r w:rsidR="003005D3" w:rsidRPr="005F27D3">
              <w:rPr>
                <w:sz w:val="20"/>
                <w:szCs w:val="20"/>
              </w:rPr>
              <w:t xml:space="preserve"> with </w:t>
            </w:r>
            <w:r w:rsidR="00E0016F" w:rsidRPr="005F27D3">
              <w:rPr>
                <w:sz w:val="20"/>
                <w:szCs w:val="20"/>
              </w:rPr>
              <w:t>a Grade of “C”</w:t>
            </w:r>
            <w:r w:rsidR="00FF73AD" w:rsidRPr="005F27D3">
              <w:rPr>
                <w:sz w:val="20"/>
                <w:szCs w:val="20"/>
              </w:rPr>
              <w:t xml:space="preserve"> or B</w:t>
            </w:r>
            <w:r w:rsidR="003005D3" w:rsidRPr="005F27D3">
              <w:rPr>
                <w:sz w:val="20"/>
                <w:szCs w:val="20"/>
              </w:rPr>
              <w:t>etter</w:t>
            </w:r>
          </w:p>
        </w:tc>
      </w:tr>
      <w:tr w:rsidR="00583BAE" w:rsidRPr="00642A19" w:rsidTr="000E4941">
        <w:trPr>
          <w:trHeight w:val="302"/>
          <w:jc w:val="center"/>
        </w:trPr>
        <w:tc>
          <w:tcPr>
            <w:tcW w:w="724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583BAE" w:rsidRPr="00533A41" w:rsidRDefault="00583BAE" w:rsidP="00533A41">
            <w:pPr>
              <w:rPr>
                <w:sz w:val="20"/>
                <w:szCs w:val="20"/>
              </w:rPr>
            </w:pPr>
          </w:p>
        </w:tc>
        <w:tc>
          <w:tcPr>
            <w:tcW w:w="5916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583BAE" w:rsidRPr="005F27D3" w:rsidRDefault="00583BAE" w:rsidP="00533A41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JOUR 311: Reporting and Information Gathering (3)</w:t>
            </w:r>
          </w:p>
        </w:tc>
        <w:tc>
          <w:tcPr>
            <w:tcW w:w="4532" w:type="dxa"/>
            <w:gridSpan w:val="2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vAlign w:val="center"/>
          </w:tcPr>
          <w:p w:rsidR="00583BAE" w:rsidRPr="005F27D3" w:rsidRDefault="00E0016F" w:rsidP="00533A41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JOUR 120 with a Grade of “C” or Better</w:t>
            </w:r>
          </w:p>
        </w:tc>
      </w:tr>
      <w:tr w:rsidR="00583BAE" w:rsidRPr="00D53129" w:rsidTr="000E4941">
        <w:tblPrEx>
          <w:tblBorders>
            <w:insideV w:val="single" w:sz="4" w:space="0" w:color="auto"/>
          </w:tblBorders>
        </w:tblPrEx>
        <w:trPr>
          <w:trHeight w:val="302"/>
          <w:jc w:val="center"/>
        </w:trPr>
        <w:tc>
          <w:tcPr>
            <w:tcW w:w="11172" w:type="dxa"/>
            <w:gridSpan w:val="4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83BAE" w:rsidRPr="005F27D3" w:rsidRDefault="00583BAE" w:rsidP="00FA3B09">
            <w:pPr>
              <w:rPr>
                <w:rFonts w:cstheme="minorHAnsi"/>
              </w:rPr>
            </w:pPr>
            <w:r w:rsidRPr="005F27D3">
              <w:rPr>
                <w:rFonts w:cstheme="minorHAnsi"/>
              </w:rPr>
              <w:lastRenderedPageBreak/>
              <w:t xml:space="preserve">Complete </w:t>
            </w:r>
            <w:r w:rsidR="00FA3B09" w:rsidRPr="005F27D3">
              <w:rPr>
                <w:rFonts w:cstheme="minorHAnsi"/>
                <w:b/>
              </w:rPr>
              <w:t>ONE</w:t>
            </w:r>
            <w:r w:rsidRPr="005F27D3">
              <w:rPr>
                <w:rFonts w:cstheme="minorHAnsi"/>
              </w:rPr>
              <w:t xml:space="preserve"> of the following courses (3 units total):</w:t>
            </w:r>
          </w:p>
        </w:tc>
      </w:tr>
      <w:tr w:rsidR="00583BAE" w:rsidRPr="00E34171" w:rsidTr="002303F9">
        <w:trPr>
          <w:trHeight w:val="302"/>
          <w:jc w:val="center"/>
        </w:trPr>
        <w:tc>
          <w:tcPr>
            <w:tcW w:w="724" w:type="dxa"/>
            <w:tcBorders>
              <w:bottom w:val="dotted" w:sz="4" w:space="0" w:color="auto"/>
              <w:right w:val="dotted" w:sz="4" w:space="0" w:color="auto"/>
            </w:tcBorders>
            <w:vAlign w:val="center"/>
          </w:tcPr>
          <w:p w:rsidR="00583BAE" w:rsidRPr="00533A41" w:rsidRDefault="00583BAE" w:rsidP="00533A41">
            <w:pPr>
              <w:rPr>
                <w:sz w:val="20"/>
                <w:szCs w:val="20"/>
              </w:rPr>
            </w:pPr>
          </w:p>
        </w:tc>
        <w:tc>
          <w:tcPr>
            <w:tcW w:w="5916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83BAE" w:rsidRPr="005F27D3" w:rsidRDefault="00583BAE" w:rsidP="00533A41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JOUR 430: Law of Mass Communications (3)</w:t>
            </w:r>
          </w:p>
        </w:tc>
        <w:tc>
          <w:tcPr>
            <w:tcW w:w="4532" w:type="dxa"/>
            <w:gridSpan w:val="2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:rsidR="00583BAE" w:rsidRPr="005F27D3" w:rsidRDefault="0065141E" w:rsidP="00533A41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Upper Division Standing</w:t>
            </w:r>
          </w:p>
        </w:tc>
      </w:tr>
      <w:tr w:rsidR="00583BAE" w:rsidRPr="00E34171" w:rsidTr="002303F9">
        <w:trPr>
          <w:trHeight w:val="302"/>
          <w:jc w:val="center"/>
        </w:trPr>
        <w:tc>
          <w:tcPr>
            <w:tcW w:w="72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83BAE" w:rsidRPr="00533A41" w:rsidRDefault="00583BAE" w:rsidP="00533A41">
            <w:pPr>
              <w:rPr>
                <w:sz w:val="20"/>
                <w:szCs w:val="20"/>
              </w:rPr>
            </w:pPr>
          </w:p>
        </w:tc>
        <w:tc>
          <w:tcPr>
            <w:tcW w:w="591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83BAE" w:rsidRPr="005F27D3" w:rsidRDefault="00583BAE" w:rsidP="00533A41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JOUR 431: Mass Media Ethics (3)</w:t>
            </w:r>
          </w:p>
        </w:tc>
        <w:tc>
          <w:tcPr>
            <w:tcW w:w="453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583BAE" w:rsidRPr="005F27D3" w:rsidRDefault="0065141E" w:rsidP="00533A41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Upper Division Standing</w:t>
            </w:r>
          </w:p>
        </w:tc>
      </w:tr>
      <w:tr w:rsidR="00583BAE" w:rsidRPr="00431B34" w:rsidTr="002303F9">
        <w:trPr>
          <w:trHeight w:val="302"/>
          <w:jc w:val="center"/>
        </w:trPr>
        <w:tc>
          <w:tcPr>
            <w:tcW w:w="11172" w:type="dxa"/>
            <w:gridSpan w:val="4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583BAE" w:rsidRPr="00B4269F" w:rsidRDefault="00B4269F" w:rsidP="007D23FB">
            <w:pPr>
              <w:rPr>
                <w:rFonts w:cstheme="minorHAnsi"/>
                <w:b/>
                <w:color w:val="FFFFFF" w:themeColor="background1"/>
              </w:rPr>
            </w:pPr>
            <w:r w:rsidRPr="00B4269F">
              <w:rPr>
                <w:rFonts w:cstheme="minorHAnsi"/>
                <w:b/>
              </w:rPr>
              <w:t>Language and Linguistics Emphasis</w:t>
            </w:r>
          </w:p>
        </w:tc>
      </w:tr>
      <w:tr w:rsidR="00583BAE" w:rsidRPr="00D53129" w:rsidTr="002303F9">
        <w:tblPrEx>
          <w:tblBorders>
            <w:insideV w:val="single" w:sz="4" w:space="0" w:color="auto"/>
          </w:tblBorders>
        </w:tblPrEx>
        <w:trPr>
          <w:trHeight w:val="302"/>
          <w:jc w:val="center"/>
        </w:trPr>
        <w:tc>
          <w:tcPr>
            <w:tcW w:w="11172" w:type="dxa"/>
            <w:gridSpan w:val="4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83BAE" w:rsidRPr="00D53129" w:rsidRDefault="00837CC1" w:rsidP="006B700C">
            <w:pPr>
              <w:rPr>
                <w:rFonts w:cstheme="minorHAnsi"/>
              </w:rPr>
            </w:pPr>
            <w:r w:rsidRPr="00837CC1">
              <w:rPr>
                <w:rFonts w:cstheme="minorHAnsi"/>
              </w:rPr>
              <w:t>Complete</w:t>
            </w:r>
            <w:r w:rsidR="006B700C">
              <w:rPr>
                <w:rFonts w:cstheme="minorHAnsi"/>
              </w:rPr>
              <w:t xml:space="preserve"> ALL of the following courses (12 units total):</w:t>
            </w:r>
            <w:r w:rsidRPr="00837CC1">
              <w:rPr>
                <w:rFonts w:cstheme="minorHAnsi"/>
              </w:rPr>
              <w:t xml:space="preserve"> </w:t>
            </w:r>
          </w:p>
        </w:tc>
      </w:tr>
      <w:tr w:rsidR="00C87606" w:rsidRPr="00431B34" w:rsidTr="002303F9">
        <w:trPr>
          <w:trHeight w:val="302"/>
          <w:jc w:val="center"/>
        </w:trPr>
        <w:tc>
          <w:tcPr>
            <w:tcW w:w="724" w:type="dxa"/>
            <w:tcBorders>
              <w:bottom w:val="dotted" w:sz="4" w:space="0" w:color="auto"/>
            </w:tcBorders>
            <w:vAlign w:val="center"/>
          </w:tcPr>
          <w:p w:rsidR="00C87606" w:rsidRPr="00533A41" w:rsidRDefault="00C87606" w:rsidP="00533A4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926" w:type="dxa"/>
            <w:gridSpan w:val="2"/>
            <w:tcBorders>
              <w:bottom w:val="dotted" w:sz="4" w:space="0" w:color="auto"/>
            </w:tcBorders>
            <w:vAlign w:val="center"/>
          </w:tcPr>
          <w:p w:rsidR="00C87606" w:rsidRPr="005F27D3" w:rsidRDefault="00C87606" w:rsidP="00533A41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LING 420: Phonology (3)</w:t>
            </w:r>
          </w:p>
        </w:tc>
        <w:tc>
          <w:tcPr>
            <w:tcW w:w="4522" w:type="dxa"/>
            <w:tcBorders>
              <w:bottom w:val="dotted" w:sz="4" w:space="0" w:color="auto"/>
            </w:tcBorders>
            <w:vAlign w:val="center"/>
          </w:tcPr>
          <w:p w:rsidR="00C87606" w:rsidRPr="005F27D3" w:rsidRDefault="00C87606" w:rsidP="00F73F06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LING/ANTH 170  or Consent of Instructor</w:t>
            </w:r>
          </w:p>
        </w:tc>
      </w:tr>
      <w:tr w:rsidR="006B700C" w:rsidRPr="00431B34" w:rsidTr="002303F9">
        <w:trPr>
          <w:trHeight w:val="302"/>
          <w:jc w:val="center"/>
        </w:trPr>
        <w:tc>
          <w:tcPr>
            <w:tcW w:w="7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B700C" w:rsidRPr="00533A41" w:rsidRDefault="006B700C" w:rsidP="00AC05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926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B700C" w:rsidRPr="005F27D3" w:rsidRDefault="006B700C" w:rsidP="00AC057D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LING 425</w:t>
            </w:r>
            <w:r>
              <w:rPr>
                <w:sz w:val="20"/>
                <w:szCs w:val="20"/>
              </w:rPr>
              <w:t>/</w:t>
            </w:r>
            <w:r w:rsidRPr="005F27D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ANTH 421</w:t>
            </w:r>
            <w:r w:rsidRPr="005F27D3">
              <w:rPr>
                <w:sz w:val="20"/>
                <w:szCs w:val="20"/>
              </w:rPr>
              <w:t>: Education Across Cultures (3)</w:t>
            </w:r>
          </w:p>
        </w:tc>
        <w:tc>
          <w:tcPr>
            <w:tcW w:w="4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B700C" w:rsidRPr="00533A41" w:rsidRDefault="00B978AF" w:rsidP="00AC05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Upper Division Standing</w:t>
            </w:r>
          </w:p>
        </w:tc>
      </w:tr>
      <w:tr w:rsidR="006B700C" w:rsidRPr="00431B34" w:rsidTr="006B700C">
        <w:trPr>
          <w:trHeight w:val="302"/>
          <w:jc w:val="center"/>
        </w:trPr>
        <w:tc>
          <w:tcPr>
            <w:tcW w:w="7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B700C" w:rsidRPr="00533A41" w:rsidRDefault="006B700C" w:rsidP="00AC05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926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B700C" w:rsidRPr="005F27D3" w:rsidRDefault="006B700C" w:rsidP="00AC057D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LING 460: TESOL Composition (3)</w:t>
            </w:r>
          </w:p>
        </w:tc>
        <w:tc>
          <w:tcPr>
            <w:tcW w:w="4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B700C" w:rsidRPr="005F27D3" w:rsidRDefault="006B700C" w:rsidP="00AC057D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LING/ENGL 325 or Consent of Instructor</w:t>
            </w:r>
          </w:p>
        </w:tc>
      </w:tr>
      <w:tr w:rsidR="006B700C" w:rsidRPr="00431B34" w:rsidTr="006B700C">
        <w:trPr>
          <w:trHeight w:val="302"/>
          <w:jc w:val="center"/>
        </w:trPr>
        <w:tc>
          <w:tcPr>
            <w:tcW w:w="724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6B700C" w:rsidRPr="00533A41" w:rsidRDefault="006B700C" w:rsidP="00AC05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926" w:type="dxa"/>
            <w:gridSpan w:val="2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6B700C" w:rsidRPr="005F27D3" w:rsidRDefault="006B700C" w:rsidP="00AC057D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LING 486: Second Language Teaching Methods (3)</w:t>
            </w:r>
          </w:p>
        </w:tc>
        <w:tc>
          <w:tcPr>
            <w:tcW w:w="4522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6B700C" w:rsidRPr="005F27D3" w:rsidRDefault="006B700C" w:rsidP="00AC057D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LING/ENGL 325 or Consent of Instructor</w:t>
            </w:r>
          </w:p>
        </w:tc>
      </w:tr>
      <w:tr w:rsidR="00B4269F" w:rsidRPr="00F4457D" w:rsidTr="002303F9">
        <w:trPr>
          <w:trHeight w:val="302"/>
          <w:jc w:val="center"/>
        </w:trPr>
        <w:tc>
          <w:tcPr>
            <w:tcW w:w="11172" w:type="dxa"/>
            <w:gridSpan w:val="4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B4269F" w:rsidRPr="00B4269F" w:rsidRDefault="00B4269F" w:rsidP="00B4269F">
            <w:pPr>
              <w:rPr>
                <w:rFonts w:cstheme="minorHAnsi"/>
                <w:b/>
                <w:color w:val="FFFFFF" w:themeColor="background1"/>
              </w:rPr>
            </w:pPr>
            <w:r w:rsidRPr="00B4269F">
              <w:rPr>
                <w:rFonts w:cstheme="minorHAnsi"/>
                <w:b/>
              </w:rPr>
              <w:t>Literature Emphasis</w:t>
            </w:r>
          </w:p>
        </w:tc>
      </w:tr>
      <w:tr w:rsidR="00B4269F" w:rsidRPr="00D53129" w:rsidTr="002303F9">
        <w:tblPrEx>
          <w:tblBorders>
            <w:insideV w:val="single" w:sz="4" w:space="0" w:color="auto"/>
          </w:tblBorders>
        </w:tblPrEx>
        <w:trPr>
          <w:trHeight w:val="302"/>
          <w:jc w:val="center"/>
        </w:trPr>
        <w:tc>
          <w:tcPr>
            <w:tcW w:w="11172" w:type="dxa"/>
            <w:gridSpan w:val="4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4269F" w:rsidRPr="00D53129" w:rsidRDefault="007C159A" w:rsidP="00FA3B09">
            <w:pPr>
              <w:rPr>
                <w:rFonts w:cstheme="minorHAnsi"/>
              </w:rPr>
            </w:pPr>
            <w:r w:rsidRPr="007C159A">
              <w:rPr>
                <w:rFonts w:cstheme="minorHAnsi"/>
              </w:rPr>
              <w:t xml:space="preserve">Complete </w:t>
            </w:r>
            <w:r w:rsidRPr="00FA3B09">
              <w:rPr>
                <w:rFonts w:cstheme="minorHAnsi"/>
                <w:b/>
              </w:rPr>
              <w:t xml:space="preserve">3 </w:t>
            </w:r>
            <w:r w:rsidR="00FA3B09">
              <w:rPr>
                <w:rFonts w:cstheme="minorHAnsi"/>
                <w:b/>
              </w:rPr>
              <w:t>UNITS</w:t>
            </w:r>
            <w:r w:rsidRPr="007C159A">
              <w:rPr>
                <w:rFonts w:cstheme="minorHAnsi"/>
              </w:rPr>
              <w:t xml:space="preserve"> from the ENGL 450 series (3 units total)</w:t>
            </w:r>
          </w:p>
        </w:tc>
      </w:tr>
      <w:tr w:rsidR="002F6942" w:rsidRPr="00533A41" w:rsidTr="002303F9">
        <w:trPr>
          <w:trHeight w:val="302"/>
          <w:jc w:val="center"/>
        </w:trPr>
        <w:tc>
          <w:tcPr>
            <w:tcW w:w="724" w:type="dxa"/>
            <w:tcBorders>
              <w:bottom w:val="dotted" w:sz="4" w:space="0" w:color="auto"/>
            </w:tcBorders>
            <w:vAlign w:val="center"/>
          </w:tcPr>
          <w:p w:rsidR="002F6942" w:rsidRPr="00436EB7" w:rsidRDefault="002F6942" w:rsidP="00DE4D04">
            <w:pPr>
              <w:rPr>
                <w:rFonts w:cstheme="minorHAnsi"/>
              </w:rPr>
            </w:pPr>
          </w:p>
        </w:tc>
        <w:tc>
          <w:tcPr>
            <w:tcW w:w="5926" w:type="dxa"/>
            <w:gridSpan w:val="2"/>
            <w:tcBorders>
              <w:bottom w:val="dotted" w:sz="4" w:space="0" w:color="auto"/>
            </w:tcBorders>
            <w:vAlign w:val="center"/>
          </w:tcPr>
          <w:p w:rsidR="002F6942" w:rsidRPr="00A820DE" w:rsidRDefault="002F6942" w:rsidP="00DE4D04">
            <w:pPr>
              <w:rPr>
                <w:sz w:val="18"/>
                <w:szCs w:val="18"/>
              </w:rPr>
            </w:pPr>
            <w:r w:rsidRPr="00A820DE">
              <w:rPr>
                <w:sz w:val="18"/>
                <w:szCs w:val="18"/>
              </w:rPr>
              <w:t xml:space="preserve">    Course:</w:t>
            </w:r>
          </w:p>
        </w:tc>
        <w:tc>
          <w:tcPr>
            <w:tcW w:w="4522" w:type="dxa"/>
            <w:tcBorders>
              <w:bottom w:val="dotted" w:sz="4" w:space="0" w:color="auto"/>
            </w:tcBorders>
            <w:vAlign w:val="center"/>
          </w:tcPr>
          <w:p w:rsidR="002F6942" w:rsidRPr="00533A41" w:rsidRDefault="002F6942" w:rsidP="00DE4D04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7C159A" w:rsidRPr="00D53129" w:rsidTr="002303F9">
        <w:tblPrEx>
          <w:tblBorders>
            <w:insideV w:val="single" w:sz="4" w:space="0" w:color="auto"/>
          </w:tblBorders>
        </w:tblPrEx>
        <w:trPr>
          <w:trHeight w:val="302"/>
          <w:jc w:val="center"/>
        </w:trPr>
        <w:tc>
          <w:tcPr>
            <w:tcW w:w="11172" w:type="dxa"/>
            <w:gridSpan w:val="4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C159A" w:rsidRPr="008C6E02" w:rsidRDefault="007C159A" w:rsidP="00FA3B09">
            <w:r w:rsidRPr="008C6E02">
              <w:t xml:space="preserve">Complete </w:t>
            </w:r>
            <w:r w:rsidR="00FA3B09">
              <w:rPr>
                <w:b/>
              </w:rPr>
              <w:t>3 UNITS</w:t>
            </w:r>
            <w:r w:rsidRPr="008C6E02">
              <w:t xml:space="preserve"> from the ENGL 470 series (3 units total)</w:t>
            </w:r>
          </w:p>
        </w:tc>
      </w:tr>
      <w:tr w:rsidR="002F6942" w:rsidRPr="00533A41" w:rsidTr="002303F9">
        <w:trPr>
          <w:trHeight w:val="302"/>
          <w:jc w:val="center"/>
        </w:trPr>
        <w:tc>
          <w:tcPr>
            <w:tcW w:w="724" w:type="dxa"/>
            <w:tcBorders>
              <w:bottom w:val="dotted" w:sz="4" w:space="0" w:color="auto"/>
            </w:tcBorders>
            <w:vAlign w:val="center"/>
          </w:tcPr>
          <w:p w:rsidR="002F6942" w:rsidRPr="00436EB7" w:rsidRDefault="002F6942" w:rsidP="00DE4D04">
            <w:pPr>
              <w:rPr>
                <w:rFonts w:cstheme="minorHAnsi"/>
              </w:rPr>
            </w:pPr>
          </w:p>
        </w:tc>
        <w:tc>
          <w:tcPr>
            <w:tcW w:w="5926" w:type="dxa"/>
            <w:gridSpan w:val="2"/>
            <w:tcBorders>
              <w:bottom w:val="dotted" w:sz="4" w:space="0" w:color="auto"/>
            </w:tcBorders>
            <w:vAlign w:val="center"/>
          </w:tcPr>
          <w:p w:rsidR="002F6942" w:rsidRPr="00A820DE" w:rsidRDefault="002F6942" w:rsidP="00DE4D04">
            <w:pPr>
              <w:rPr>
                <w:sz w:val="18"/>
                <w:szCs w:val="18"/>
              </w:rPr>
            </w:pPr>
            <w:r w:rsidRPr="00A820DE">
              <w:rPr>
                <w:sz w:val="18"/>
                <w:szCs w:val="18"/>
              </w:rPr>
              <w:t xml:space="preserve">    Course:</w:t>
            </w:r>
          </w:p>
        </w:tc>
        <w:tc>
          <w:tcPr>
            <w:tcW w:w="4522" w:type="dxa"/>
            <w:tcBorders>
              <w:bottom w:val="dotted" w:sz="4" w:space="0" w:color="auto"/>
            </w:tcBorders>
            <w:vAlign w:val="center"/>
          </w:tcPr>
          <w:p w:rsidR="002F6942" w:rsidRPr="00533A41" w:rsidRDefault="002F6942" w:rsidP="00DE4D04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0E0ABF" w:rsidTr="002303F9">
        <w:tblPrEx>
          <w:tblBorders>
            <w:insideV w:val="single" w:sz="4" w:space="0" w:color="auto"/>
          </w:tblBorders>
        </w:tblPrEx>
        <w:trPr>
          <w:trHeight w:val="302"/>
          <w:jc w:val="center"/>
        </w:trPr>
        <w:tc>
          <w:tcPr>
            <w:tcW w:w="11172" w:type="dxa"/>
            <w:gridSpan w:val="4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E0ABF" w:rsidRDefault="000E0ABF" w:rsidP="006866BD">
            <w:r w:rsidRPr="007C159A">
              <w:t xml:space="preserve">Complete </w:t>
            </w:r>
            <w:r>
              <w:rPr>
                <w:b/>
              </w:rPr>
              <w:t>ONE</w:t>
            </w:r>
            <w:r w:rsidRPr="007C159A">
              <w:t xml:space="preserve"> of the following courses (3 units total):</w:t>
            </w:r>
          </w:p>
        </w:tc>
      </w:tr>
      <w:tr w:rsidR="000E0ABF" w:rsidRPr="00533A41" w:rsidTr="002303F9">
        <w:trPr>
          <w:trHeight w:val="302"/>
          <w:jc w:val="center"/>
        </w:trPr>
        <w:tc>
          <w:tcPr>
            <w:tcW w:w="724" w:type="dxa"/>
            <w:tcBorders>
              <w:bottom w:val="dotted" w:sz="4" w:space="0" w:color="auto"/>
            </w:tcBorders>
            <w:vAlign w:val="center"/>
          </w:tcPr>
          <w:p w:rsidR="000E0ABF" w:rsidRPr="00436EB7" w:rsidRDefault="000E0ABF" w:rsidP="006866BD">
            <w:pPr>
              <w:rPr>
                <w:rFonts w:cstheme="minorHAnsi"/>
              </w:rPr>
            </w:pPr>
          </w:p>
        </w:tc>
        <w:tc>
          <w:tcPr>
            <w:tcW w:w="5926" w:type="dxa"/>
            <w:gridSpan w:val="2"/>
            <w:tcBorders>
              <w:bottom w:val="dotted" w:sz="4" w:space="0" w:color="auto"/>
            </w:tcBorders>
            <w:vAlign w:val="center"/>
          </w:tcPr>
          <w:p w:rsidR="000E0ABF" w:rsidRDefault="000E0ABF" w:rsidP="006866B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ENGL/FEA 318</w:t>
            </w:r>
            <w:r w:rsidRPr="00533A41">
              <w:rPr>
                <w:sz w:val="20"/>
                <w:szCs w:val="20"/>
              </w:rPr>
              <w:t>: Theory of Fiction and Film (3)</w:t>
            </w:r>
          </w:p>
          <w:p w:rsidR="00641630" w:rsidRPr="00641630" w:rsidRDefault="00641630" w:rsidP="003818CE">
            <w:pPr>
              <w:ind w:left="7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GE: Capstone (F) or (C</w:t>
            </w:r>
            <w:r w:rsidR="003818CE">
              <w:rPr>
                <w:b/>
                <w:sz w:val="16"/>
                <w:szCs w:val="16"/>
              </w:rPr>
              <w:t>3</w:t>
            </w:r>
            <w:r>
              <w:rPr>
                <w:b/>
                <w:sz w:val="16"/>
                <w:szCs w:val="16"/>
              </w:rPr>
              <w:t>)</w:t>
            </w:r>
          </w:p>
        </w:tc>
        <w:tc>
          <w:tcPr>
            <w:tcW w:w="4522" w:type="dxa"/>
            <w:tcBorders>
              <w:bottom w:val="dotted" w:sz="4" w:space="0" w:color="auto"/>
            </w:tcBorders>
            <w:vAlign w:val="center"/>
          </w:tcPr>
          <w:p w:rsidR="000E0ABF" w:rsidRPr="00533A41" w:rsidRDefault="000E0ABF" w:rsidP="006866B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Upper Division Standing</w:t>
            </w:r>
          </w:p>
        </w:tc>
      </w:tr>
      <w:tr w:rsidR="000E0ABF" w:rsidRPr="00533A41" w:rsidTr="002303F9">
        <w:trPr>
          <w:trHeight w:val="302"/>
          <w:jc w:val="center"/>
        </w:trPr>
        <w:tc>
          <w:tcPr>
            <w:tcW w:w="7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E0ABF" w:rsidRPr="00436EB7" w:rsidRDefault="000E0ABF" w:rsidP="006866BD">
            <w:pPr>
              <w:rPr>
                <w:rFonts w:cstheme="minorHAnsi"/>
              </w:rPr>
            </w:pPr>
          </w:p>
        </w:tc>
        <w:tc>
          <w:tcPr>
            <w:tcW w:w="5926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E0ABF" w:rsidRDefault="000E0ABF" w:rsidP="006866BD">
            <w:pPr>
              <w:rPr>
                <w:sz w:val="20"/>
                <w:szCs w:val="20"/>
              </w:rPr>
            </w:pPr>
            <w:r w:rsidRPr="00533A41">
              <w:rPr>
                <w:sz w:val="20"/>
                <w:szCs w:val="20"/>
              </w:rPr>
              <w:t>ENGL 385: The Short Story (3)</w:t>
            </w:r>
          </w:p>
          <w:p w:rsidR="00641630" w:rsidRPr="00641630" w:rsidRDefault="00641630" w:rsidP="00641630">
            <w:pPr>
              <w:ind w:left="7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GE: Humanities (C2)</w:t>
            </w:r>
          </w:p>
        </w:tc>
        <w:tc>
          <w:tcPr>
            <w:tcW w:w="4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E0ABF" w:rsidRPr="00533A41" w:rsidRDefault="000E0ABF" w:rsidP="006866B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 Foundations</w:t>
            </w:r>
          </w:p>
        </w:tc>
      </w:tr>
      <w:tr w:rsidR="000E0ABF" w:rsidRPr="00533A41" w:rsidTr="002303F9">
        <w:trPr>
          <w:trHeight w:val="302"/>
          <w:jc w:val="center"/>
        </w:trPr>
        <w:tc>
          <w:tcPr>
            <w:tcW w:w="7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E0ABF" w:rsidRPr="00436EB7" w:rsidRDefault="000E0ABF" w:rsidP="006866BD">
            <w:pPr>
              <w:rPr>
                <w:rFonts w:cstheme="minorHAnsi"/>
              </w:rPr>
            </w:pPr>
          </w:p>
        </w:tc>
        <w:tc>
          <w:tcPr>
            <w:tcW w:w="5926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E0ABF" w:rsidRDefault="000E0ABF" w:rsidP="006866BD">
            <w:pPr>
              <w:rPr>
                <w:sz w:val="20"/>
                <w:szCs w:val="20"/>
              </w:rPr>
            </w:pPr>
            <w:r w:rsidRPr="00533A41">
              <w:rPr>
                <w:sz w:val="20"/>
                <w:szCs w:val="20"/>
              </w:rPr>
              <w:t>ENGL 386: Poetry (3)</w:t>
            </w:r>
          </w:p>
          <w:p w:rsidR="00641630" w:rsidRPr="00533A41" w:rsidRDefault="00641630" w:rsidP="00641630">
            <w:pPr>
              <w:ind w:left="720"/>
              <w:rPr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>GE: Humanities (C2)</w:t>
            </w:r>
          </w:p>
        </w:tc>
        <w:tc>
          <w:tcPr>
            <w:tcW w:w="4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E0ABF" w:rsidRPr="00533A41" w:rsidRDefault="000E0ABF" w:rsidP="006866B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 Foundations</w:t>
            </w:r>
          </w:p>
        </w:tc>
      </w:tr>
      <w:tr w:rsidR="000E0ABF" w:rsidRPr="00533A41" w:rsidTr="007609FC">
        <w:trPr>
          <w:trHeight w:val="302"/>
          <w:jc w:val="center"/>
        </w:trPr>
        <w:tc>
          <w:tcPr>
            <w:tcW w:w="724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0E0ABF" w:rsidRPr="00436EB7" w:rsidRDefault="000E0ABF" w:rsidP="006866BD">
            <w:pPr>
              <w:rPr>
                <w:rFonts w:cstheme="minorHAnsi"/>
              </w:rPr>
            </w:pPr>
          </w:p>
        </w:tc>
        <w:tc>
          <w:tcPr>
            <w:tcW w:w="5926" w:type="dxa"/>
            <w:gridSpan w:val="2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0E0ABF" w:rsidRPr="00533A41" w:rsidRDefault="000E0ABF" w:rsidP="006866BD">
            <w:pPr>
              <w:rPr>
                <w:sz w:val="20"/>
                <w:szCs w:val="20"/>
              </w:rPr>
            </w:pPr>
            <w:r w:rsidRPr="00533A41">
              <w:rPr>
                <w:sz w:val="20"/>
                <w:szCs w:val="20"/>
              </w:rPr>
              <w:t>ENGL 398: Modern Drama (3)</w:t>
            </w:r>
          </w:p>
        </w:tc>
        <w:tc>
          <w:tcPr>
            <w:tcW w:w="4522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0E0ABF" w:rsidRPr="00533A41" w:rsidRDefault="000E0ABF" w:rsidP="006866BD">
            <w:pPr>
              <w:rPr>
                <w:sz w:val="20"/>
                <w:szCs w:val="20"/>
              </w:rPr>
            </w:pPr>
          </w:p>
        </w:tc>
      </w:tr>
      <w:tr w:rsidR="00623958" w:rsidTr="00774C26">
        <w:tblPrEx>
          <w:tblBorders>
            <w:insideV w:val="single" w:sz="4" w:space="0" w:color="auto"/>
          </w:tblBorders>
        </w:tblPrEx>
        <w:trPr>
          <w:trHeight w:val="302"/>
          <w:jc w:val="center"/>
        </w:trPr>
        <w:tc>
          <w:tcPr>
            <w:tcW w:w="11172" w:type="dxa"/>
            <w:gridSpan w:val="4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23958" w:rsidRDefault="00623958" w:rsidP="00774C26">
            <w:r w:rsidRPr="008C6E02">
              <w:t xml:space="preserve">Complete </w:t>
            </w:r>
            <w:r>
              <w:rPr>
                <w:b/>
              </w:rPr>
              <w:t>3 UNITS</w:t>
            </w:r>
            <w:r w:rsidRPr="008C6E02">
              <w:t xml:space="preserve"> f</w:t>
            </w:r>
            <w:r>
              <w:t xml:space="preserve">rom one of the following </w:t>
            </w:r>
            <w:r w:rsidRPr="008C6E02">
              <w:t>(3 units total):</w:t>
            </w:r>
          </w:p>
          <w:p w:rsidR="00623958" w:rsidRDefault="00623958" w:rsidP="00774C26">
            <w:r>
              <w:t>Any course from the ENGL 440 series</w:t>
            </w:r>
          </w:p>
          <w:p w:rsidR="00623958" w:rsidRDefault="00623958" w:rsidP="00774C26">
            <w:r>
              <w:t>Any course from the ENGL 450 series (different from above)</w:t>
            </w:r>
          </w:p>
          <w:p w:rsidR="00623958" w:rsidRDefault="00623958" w:rsidP="00774C26">
            <w:r>
              <w:t>Any course from the ENGL 460 series</w:t>
            </w:r>
          </w:p>
          <w:p w:rsidR="00623958" w:rsidRDefault="00623958" w:rsidP="00774C26">
            <w:r>
              <w:t>Any course from the ENGL 470 series (different from above)</w:t>
            </w:r>
          </w:p>
          <w:p w:rsidR="00623958" w:rsidRDefault="00623958" w:rsidP="00774C26">
            <w:r>
              <w:t>Any course from the ENGL 480 series other than ENGL 482 or 498</w:t>
            </w:r>
          </w:p>
        </w:tc>
      </w:tr>
      <w:tr w:rsidR="00623958" w:rsidRPr="00533A41" w:rsidTr="00774C26">
        <w:trPr>
          <w:trHeight w:val="302"/>
          <w:jc w:val="center"/>
        </w:trPr>
        <w:tc>
          <w:tcPr>
            <w:tcW w:w="724" w:type="dxa"/>
            <w:tcBorders>
              <w:bottom w:val="dotted" w:sz="4" w:space="0" w:color="auto"/>
            </w:tcBorders>
            <w:vAlign w:val="center"/>
          </w:tcPr>
          <w:p w:rsidR="00623958" w:rsidRPr="00436EB7" w:rsidRDefault="00623958" w:rsidP="00774C26">
            <w:pPr>
              <w:rPr>
                <w:rFonts w:cstheme="minorHAnsi"/>
              </w:rPr>
            </w:pPr>
          </w:p>
        </w:tc>
        <w:tc>
          <w:tcPr>
            <w:tcW w:w="5926" w:type="dxa"/>
            <w:gridSpan w:val="2"/>
            <w:tcBorders>
              <w:bottom w:val="dotted" w:sz="4" w:space="0" w:color="auto"/>
            </w:tcBorders>
            <w:vAlign w:val="center"/>
          </w:tcPr>
          <w:p w:rsidR="00623958" w:rsidRPr="00A820DE" w:rsidRDefault="00623958" w:rsidP="00774C26">
            <w:pPr>
              <w:rPr>
                <w:sz w:val="18"/>
                <w:szCs w:val="18"/>
              </w:rPr>
            </w:pPr>
            <w:r w:rsidRPr="00A820DE">
              <w:rPr>
                <w:sz w:val="18"/>
                <w:szCs w:val="18"/>
              </w:rPr>
              <w:t xml:space="preserve">    Course:</w:t>
            </w:r>
          </w:p>
        </w:tc>
        <w:tc>
          <w:tcPr>
            <w:tcW w:w="4522" w:type="dxa"/>
            <w:tcBorders>
              <w:bottom w:val="dotted" w:sz="4" w:space="0" w:color="auto"/>
            </w:tcBorders>
            <w:vAlign w:val="center"/>
          </w:tcPr>
          <w:p w:rsidR="00623958" w:rsidRPr="00533A41" w:rsidRDefault="00623958" w:rsidP="00774C26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623958" w:rsidRPr="00B4269F" w:rsidTr="00774C26">
        <w:trPr>
          <w:trHeight w:val="302"/>
          <w:jc w:val="center"/>
        </w:trPr>
        <w:tc>
          <w:tcPr>
            <w:tcW w:w="11172" w:type="dxa"/>
            <w:gridSpan w:val="4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623958" w:rsidRPr="00B4269F" w:rsidRDefault="00623958" w:rsidP="00774C26">
            <w:pPr>
              <w:rPr>
                <w:rFonts w:cstheme="minorHAnsi"/>
                <w:b/>
                <w:color w:val="FFFFFF" w:themeColor="background1"/>
              </w:rPr>
            </w:pPr>
            <w:r w:rsidRPr="00D5508F">
              <w:rPr>
                <w:rFonts w:cstheme="minorHAnsi"/>
                <w:b/>
              </w:rPr>
              <w:t>Rhetoric and Composition</w:t>
            </w:r>
            <w:r w:rsidRPr="00B4269F">
              <w:rPr>
                <w:rFonts w:cstheme="minorHAnsi"/>
                <w:b/>
              </w:rPr>
              <w:t xml:space="preserve"> Emphasis</w:t>
            </w:r>
          </w:p>
        </w:tc>
      </w:tr>
      <w:tr w:rsidR="00623958" w:rsidRPr="00D53129" w:rsidTr="00774C26">
        <w:tblPrEx>
          <w:tblBorders>
            <w:insideV w:val="single" w:sz="4" w:space="0" w:color="auto"/>
          </w:tblBorders>
        </w:tblPrEx>
        <w:trPr>
          <w:trHeight w:val="302"/>
          <w:jc w:val="center"/>
        </w:trPr>
        <w:tc>
          <w:tcPr>
            <w:tcW w:w="11172" w:type="dxa"/>
            <w:gridSpan w:val="4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23958" w:rsidRPr="00D53129" w:rsidRDefault="00623958" w:rsidP="00774C26">
            <w:pPr>
              <w:rPr>
                <w:rFonts w:cstheme="minorHAnsi"/>
              </w:rPr>
            </w:pPr>
            <w:r w:rsidRPr="00DC16C5">
              <w:rPr>
                <w:rFonts w:cstheme="minorHAnsi"/>
              </w:rPr>
              <w:t xml:space="preserve">Complete </w:t>
            </w:r>
            <w:r>
              <w:rPr>
                <w:rFonts w:cstheme="minorHAnsi"/>
                <w:b/>
              </w:rPr>
              <w:t>ALL</w:t>
            </w:r>
            <w:r w:rsidRPr="00DC16C5">
              <w:rPr>
                <w:rFonts w:cstheme="minorHAnsi"/>
              </w:rPr>
              <w:t xml:space="preserve"> of the following courses (6 units total):</w:t>
            </w:r>
          </w:p>
        </w:tc>
      </w:tr>
      <w:tr w:rsidR="00623958" w:rsidRPr="006A26AA" w:rsidTr="00774C26">
        <w:trPr>
          <w:trHeight w:val="302"/>
          <w:jc w:val="center"/>
        </w:trPr>
        <w:tc>
          <w:tcPr>
            <w:tcW w:w="724" w:type="dxa"/>
            <w:tcBorders>
              <w:bottom w:val="dotted" w:sz="4" w:space="0" w:color="auto"/>
            </w:tcBorders>
            <w:vAlign w:val="center"/>
          </w:tcPr>
          <w:p w:rsidR="00623958" w:rsidRPr="00533A41" w:rsidRDefault="00623958" w:rsidP="00774C2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926" w:type="dxa"/>
            <w:gridSpan w:val="2"/>
            <w:tcBorders>
              <w:bottom w:val="dotted" w:sz="4" w:space="0" w:color="auto"/>
            </w:tcBorders>
            <w:vAlign w:val="center"/>
          </w:tcPr>
          <w:p w:rsidR="00623958" w:rsidRPr="006A26AA" w:rsidRDefault="00623958" w:rsidP="00774C26">
            <w:pPr>
              <w:rPr>
                <w:sz w:val="20"/>
                <w:szCs w:val="20"/>
              </w:rPr>
            </w:pPr>
            <w:r w:rsidRPr="006A26AA">
              <w:rPr>
                <w:sz w:val="20"/>
                <w:szCs w:val="20"/>
              </w:rPr>
              <w:t>ENGL 435: Teaching Composition (3)</w:t>
            </w:r>
          </w:p>
        </w:tc>
        <w:tc>
          <w:tcPr>
            <w:tcW w:w="4522" w:type="dxa"/>
            <w:tcBorders>
              <w:bottom w:val="dotted" w:sz="4" w:space="0" w:color="auto"/>
            </w:tcBorders>
            <w:vAlign w:val="center"/>
          </w:tcPr>
          <w:p w:rsidR="00623958" w:rsidRPr="006A26AA" w:rsidRDefault="00623958" w:rsidP="00774C26">
            <w:pPr>
              <w:rPr>
                <w:sz w:val="20"/>
                <w:szCs w:val="20"/>
              </w:rPr>
            </w:pPr>
            <w:r w:rsidRPr="006A26AA">
              <w:rPr>
                <w:sz w:val="20"/>
                <w:szCs w:val="20"/>
              </w:rPr>
              <w:t>Consent of Instructor</w:t>
            </w:r>
          </w:p>
        </w:tc>
      </w:tr>
      <w:tr w:rsidR="00623958" w:rsidRPr="006A26AA" w:rsidTr="00774C26">
        <w:trPr>
          <w:trHeight w:val="302"/>
          <w:jc w:val="center"/>
        </w:trPr>
        <w:tc>
          <w:tcPr>
            <w:tcW w:w="724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623958" w:rsidRPr="00533A41" w:rsidRDefault="00623958" w:rsidP="00774C2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926" w:type="dxa"/>
            <w:gridSpan w:val="2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623958" w:rsidRPr="006A26AA" w:rsidRDefault="00623958" w:rsidP="00774C26">
            <w:pPr>
              <w:rPr>
                <w:sz w:val="20"/>
                <w:szCs w:val="20"/>
              </w:rPr>
            </w:pPr>
            <w:r w:rsidRPr="006A26AA">
              <w:rPr>
                <w:sz w:val="20"/>
                <w:szCs w:val="20"/>
              </w:rPr>
              <w:t>ENGL 436: Theories and Practices of Reading (3)</w:t>
            </w:r>
          </w:p>
        </w:tc>
        <w:tc>
          <w:tcPr>
            <w:tcW w:w="4522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623958" w:rsidRPr="006A26AA" w:rsidRDefault="00623958" w:rsidP="00774C26">
            <w:pPr>
              <w:rPr>
                <w:sz w:val="20"/>
                <w:szCs w:val="20"/>
              </w:rPr>
            </w:pPr>
          </w:p>
        </w:tc>
      </w:tr>
      <w:tr w:rsidR="00623958" w:rsidRPr="00D53129" w:rsidTr="00774C26">
        <w:tblPrEx>
          <w:tblBorders>
            <w:insideV w:val="single" w:sz="4" w:space="0" w:color="auto"/>
          </w:tblBorders>
        </w:tblPrEx>
        <w:trPr>
          <w:trHeight w:val="302"/>
          <w:jc w:val="center"/>
        </w:trPr>
        <w:tc>
          <w:tcPr>
            <w:tcW w:w="11172" w:type="dxa"/>
            <w:gridSpan w:val="4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23958" w:rsidRPr="00D53129" w:rsidRDefault="00623958" w:rsidP="00774C26">
            <w:pPr>
              <w:rPr>
                <w:rFonts w:cstheme="minorHAnsi"/>
              </w:rPr>
            </w:pPr>
            <w:r w:rsidRPr="00DC16C5">
              <w:rPr>
                <w:rFonts w:cstheme="minorHAnsi"/>
              </w:rPr>
              <w:t>Complete</w:t>
            </w:r>
            <w:r>
              <w:rPr>
                <w:rFonts w:cstheme="minorHAnsi"/>
                <w:b/>
              </w:rPr>
              <w:t xml:space="preserve"> TWO</w:t>
            </w:r>
            <w:r w:rsidRPr="00DC16C5">
              <w:rPr>
                <w:rFonts w:cstheme="minorHAnsi"/>
              </w:rPr>
              <w:t xml:space="preserve"> of the following courses (6 units total):</w:t>
            </w:r>
          </w:p>
        </w:tc>
      </w:tr>
      <w:tr w:rsidR="00623958" w:rsidRPr="00342FD1" w:rsidTr="00774C26">
        <w:trPr>
          <w:trHeight w:val="302"/>
          <w:jc w:val="center"/>
        </w:trPr>
        <w:tc>
          <w:tcPr>
            <w:tcW w:w="724" w:type="dxa"/>
            <w:tcBorders>
              <w:bottom w:val="dotted" w:sz="4" w:space="0" w:color="auto"/>
            </w:tcBorders>
            <w:vAlign w:val="center"/>
          </w:tcPr>
          <w:p w:rsidR="00623958" w:rsidRPr="00533A41" w:rsidRDefault="00623958" w:rsidP="00774C2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926" w:type="dxa"/>
            <w:gridSpan w:val="2"/>
            <w:tcBorders>
              <w:bottom w:val="dotted" w:sz="4" w:space="0" w:color="auto"/>
            </w:tcBorders>
            <w:vAlign w:val="center"/>
          </w:tcPr>
          <w:p w:rsidR="00623958" w:rsidRPr="00342FD1" w:rsidRDefault="00623958" w:rsidP="00774C26">
            <w:pPr>
              <w:rPr>
                <w:sz w:val="20"/>
                <w:szCs w:val="20"/>
              </w:rPr>
            </w:pPr>
            <w:r w:rsidRPr="00342FD1">
              <w:rPr>
                <w:sz w:val="20"/>
                <w:szCs w:val="20"/>
              </w:rPr>
              <w:t>ENGL 300: Advanced Composition (3)</w:t>
            </w:r>
          </w:p>
          <w:p w:rsidR="00623958" w:rsidRPr="00342FD1" w:rsidRDefault="00623958" w:rsidP="00774C26">
            <w:pPr>
              <w:ind w:left="720"/>
              <w:rPr>
                <w:b/>
                <w:sz w:val="16"/>
                <w:szCs w:val="16"/>
              </w:rPr>
            </w:pPr>
            <w:r w:rsidRPr="00342FD1">
              <w:rPr>
                <w:b/>
                <w:sz w:val="16"/>
                <w:szCs w:val="16"/>
              </w:rPr>
              <w:t>GE: Capstone (F) or (C3)</w:t>
            </w:r>
          </w:p>
        </w:tc>
        <w:tc>
          <w:tcPr>
            <w:tcW w:w="4522" w:type="dxa"/>
            <w:tcBorders>
              <w:bottom w:val="dotted" w:sz="4" w:space="0" w:color="auto"/>
            </w:tcBorders>
            <w:vAlign w:val="center"/>
          </w:tcPr>
          <w:p w:rsidR="00623958" w:rsidRPr="00342FD1" w:rsidRDefault="00623958" w:rsidP="00774C26">
            <w:pPr>
              <w:rPr>
                <w:sz w:val="20"/>
                <w:szCs w:val="20"/>
              </w:rPr>
            </w:pPr>
            <w:r w:rsidRPr="00342FD1">
              <w:rPr>
                <w:sz w:val="20"/>
                <w:szCs w:val="20"/>
              </w:rPr>
              <w:t>Upper Division Standing</w:t>
            </w:r>
          </w:p>
        </w:tc>
      </w:tr>
      <w:tr w:rsidR="00623958" w:rsidRPr="00342FD1" w:rsidTr="00774C26">
        <w:trPr>
          <w:trHeight w:val="302"/>
          <w:jc w:val="center"/>
        </w:trPr>
        <w:tc>
          <w:tcPr>
            <w:tcW w:w="7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23958" w:rsidRPr="00533A41" w:rsidRDefault="00623958" w:rsidP="00774C2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926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23958" w:rsidRPr="00342FD1" w:rsidRDefault="00623958" w:rsidP="00774C26">
            <w:pPr>
              <w:rPr>
                <w:sz w:val="20"/>
                <w:szCs w:val="20"/>
              </w:rPr>
            </w:pPr>
            <w:r w:rsidRPr="00342FD1">
              <w:rPr>
                <w:sz w:val="20"/>
                <w:szCs w:val="20"/>
              </w:rPr>
              <w:t>ENGL 309: Applied Composition: Explorations in Children's Writing (4)</w:t>
            </w:r>
          </w:p>
        </w:tc>
        <w:tc>
          <w:tcPr>
            <w:tcW w:w="4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23958" w:rsidRPr="00342FD1" w:rsidRDefault="00623958" w:rsidP="00774C26">
            <w:pPr>
              <w:rPr>
                <w:sz w:val="20"/>
                <w:szCs w:val="20"/>
              </w:rPr>
            </w:pPr>
          </w:p>
        </w:tc>
      </w:tr>
      <w:tr w:rsidR="00623958" w:rsidRPr="00342FD1" w:rsidTr="00774C26">
        <w:trPr>
          <w:trHeight w:val="302"/>
          <w:jc w:val="center"/>
        </w:trPr>
        <w:tc>
          <w:tcPr>
            <w:tcW w:w="7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23958" w:rsidRPr="00533A41" w:rsidRDefault="00623958" w:rsidP="00774C2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926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23958" w:rsidRPr="00342FD1" w:rsidRDefault="00623958" w:rsidP="00774C26">
            <w:pPr>
              <w:rPr>
                <w:sz w:val="20"/>
                <w:szCs w:val="20"/>
              </w:rPr>
            </w:pPr>
            <w:r w:rsidRPr="00342FD1">
              <w:rPr>
                <w:sz w:val="20"/>
                <w:szCs w:val="20"/>
              </w:rPr>
              <w:t>ENGL 317: Technical Communication (3)</w:t>
            </w:r>
          </w:p>
        </w:tc>
        <w:tc>
          <w:tcPr>
            <w:tcW w:w="4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23958" w:rsidRPr="00342FD1" w:rsidRDefault="00623958" w:rsidP="00774C26">
            <w:pPr>
              <w:rPr>
                <w:sz w:val="20"/>
                <w:szCs w:val="20"/>
              </w:rPr>
            </w:pPr>
            <w:r w:rsidRPr="00342FD1">
              <w:rPr>
                <w:sz w:val="20"/>
                <w:szCs w:val="20"/>
              </w:rPr>
              <w:t>Upper Division Standing</w:t>
            </w:r>
          </w:p>
        </w:tc>
      </w:tr>
      <w:tr w:rsidR="00623958" w:rsidRPr="00342FD1" w:rsidTr="00774C26">
        <w:trPr>
          <w:trHeight w:val="302"/>
          <w:jc w:val="center"/>
        </w:trPr>
        <w:tc>
          <w:tcPr>
            <w:tcW w:w="7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23958" w:rsidRPr="00533A41" w:rsidRDefault="00623958" w:rsidP="00774C2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926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23958" w:rsidRPr="00342FD1" w:rsidRDefault="00623958" w:rsidP="00774C26">
            <w:pPr>
              <w:rPr>
                <w:sz w:val="20"/>
                <w:szCs w:val="20"/>
              </w:rPr>
            </w:pPr>
            <w:r w:rsidRPr="00342FD1">
              <w:rPr>
                <w:sz w:val="20"/>
                <w:szCs w:val="20"/>
              </w:rPr>
              <w:t>ENGL 404: Creative Writing: Creative Nonfiction (3)</w:t>
            </w:r>
          </w:p>
        </w:tc>
        <w:tc>
          <w:tcPr>
            <w:tcW w:w="4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23958" w:rsidRPr="00342FD1" w:rsidRDefault="00623958" w:rsidP="00774C26">
            <w:pPr>
              <w:rPr>
                <w:sz w:val="20"/>
                <w:szCs w:val="20"/>
              </w:rPr>
            </w:pPr>
            <w:r w:rsidRPr="00342FD1">
              <w:rPr>
                <w:sz w:val="20"/>
                <w:szCs w:val="20"/>
              </w:rPr>
              <w:t>ENGL 204 or Consent of Instructor</w:t>
            </w:r>
          </w:p>
        </w:tc>
      </w:tr>
      <w:tr w:rsidR="00623958" w:rsidRPr="00342FD1" w:rsidTr="00774C26">
        <w:trPr>
          <w:trHeight w:val="302"/>
          <w:jc w:val="center"/>
        </w:trPr>
        <w:tc>
          <w:tcPr>
            <w:tcW w:w="7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23958" w:rsidRPr="00533A41" w:rsidRDefault="00623958" w:rsidP="00774C2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926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23958" w:rsidRPr="00342FD1" w:rsidRDefault="00623958" w:rsidP="00774C26">
            <w:pPr>
              <w:rPr>
                <w:sz w:val="20"/>
                <w:szCs w:val="20"/>
              </w:rPr>
            </w:pPr>
            <w:r w:rsidRPr="00342FD1">
              <w:rPr>
                <w:sz w:val="20"/>
                <w:szCs w:val="20"/>
              </w:rPr>
              <w:t>ENGL 405: Creative Writing: Short Story (3)</w:t>
            </w:r>
          </w:p>
        </w:tc>
        <w:tc>
          <w:tcPr>
            <w:tcW w:w="4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23958" w:rsidRPr="00342FD1" w:rsidRDefault="00623958" w:rsidP="00774C26">
            <w:pPr>
              <w:rPr>
                <w:sz w:val="20"/>
                <w:szCs w:val="20"/>
              </w:rPr>
            </w:pPr>
            <w:r w:rsidRPr="00342FD1">
              <w:rPr>
                <w:sz w:val="20"/>
                <w:szCs w:val="20"/>
              </w:rPr>
              <w:t>ENGL 205 or Consent of Instructor</w:t>
            </w:r>
          </w:p>
        </w:tc>
      </w:tr>
      <w:tr w:rsidR="00623958" w:rsidRPr="00342FD1" w:rsidTr="00774C26">
        <w:trPr>
          <w:trHeight w:val="302"/>
          <w:jc w:val="center"/>
        </w:trPr>
        <w:tc>
          <w:tcPr>
            <w:tcW w:w="7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23958" w:rsidRPr="00533A41" w:rsidRDefault="00623958" w:rsidP="00774C2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926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23958" w:rsidRPr="00342FD1" w:rsidRDefault="00623958" w:rsidP="00774C26">
            <w:pPr>
              <w:rPr>
                <w:sz w:val="20"/>
                <w:szCs w:val="20"/>
              </w:rPr>
            </w:pPr>
            <w:r w:rsidRPr="00342FD1">
              <w:rPr>
                <w:sz w:val="20"/>
                <w:szCs w:val="20"/>
              </w:rPr>
              <w:t>ENGL 406: Creative Writing: Poetry (3)</w:t>
            </w:r>
          </w:p>
        </w:tc>
        <w:tc>
          <w:tcPr>
            <w:tcW w:w="4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23958" w:rsidRPr="00342FD1" w:rsidRDefault="00623958" w:rsidP="00774C26">
            <w:pPr>
              <w:rPr>
                <w:sz w:val="20"/>
                <w:szCs w:val="20"/>
              </w:rPr>
            </w:pPr>
            <w:r w:rsidRPr="00342FD1">
              <w:rPr>
                <w:sz w:val="20"/>
                <w:szCs w:val="20"/>
              </w:rPr>
              <w:t>ENGL 206 or Consent of Instructor</w:t>
            </w:r>
          </w:p>
        </w:tc>
      </w:tr>
      <w:tr w:rsidR="00623958" w:rsidRPr="00342FD1" w:rsidTr="00774C26">
        <w:trPr>
          <w:trHeight w:val="302"/>
          <w:jc w:val="center"/>
        </w:trPr>
        <w:tc>
          <w:tcPr>
            <w:tcW w:w="7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23958" w:rsidRPr="00533A41" w:rsidRDefault="00623958" w:rsidP="00774C2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926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23958" w:rsidRPr="00342FD1" w:rsidRDefault="00623958" w:rsidP="00774C26">
            <w:pPr>
              <w:rPr>
                <w:sz w:val="20"/>
                <w:szCs w:val="20"/>
              </w:rPr>
            </w:pPr>
            <w:r w:rsidRPr="00342FD1">
              <w:rPr>
                <w:sz w:val="20"/>
                <w:szCs w:val="20"/>
              </w:rPr>
              <w:t>ENGL 407: Creative Writing: Novel (3)</w:t>
            </w:r>
          </w:p>
        </w:tc>
        <w:tc>
          <w:tcPr>
            <w:tcW w:w="4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23958" w:rsidRPr="00342FD1" w:rsidRDefault="00623958" w:rsidP="00774C26">
            <w:pPr>
              <w:rPr>
                <w:sz w:val="20"/>
                <w:szCs w:val="20"/>
              </w:rPr>
            </w:pPr>
            <w:r w:rsidRPr="00342FD1">
              <w:rPr>
                <w:sz w:val="20"/>
                <w:szCs w:val="20"/>
              </w:rPr>
              <w:t>Consent of Instructor</w:t>
            </w:r>
          </w:p>
        </w:tc>
      </w:tr>
      <w:tr w:rsidR="00623958" w:rsidRPr="00342FD1" w:rsidTr="00774C26">
        <w:trPr>
          <w:trHeight w:val="302"/>
          <w:jc w:val="center"/>
        </w:trPr>
        <w:tc>
          <w:tcPr>
            <w:tcW w:w="7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23958" w:rsidRPr="00533A41" w:rsidRDefault="00623958" w:rsidP="00774C2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926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23958" w:rsidRPr="00342FD1" w:rsidRDefault="00623958" w:rsidP="00774C26">
            <w:pPr>
              <w:rPr>
                <w:sz w:val="20"/>
                <w:szCs w:val="20"/>
              </w:rPr>
            </w:pPr>
            <w:r w:rsidRPr="00342FD1">
              <w:rPr>
                <w:sz w:val="20"/>
                <w:szCs w:val="20"/>
              </w:rPr>
              <w:t>ENGL 417: Proposal Writing (3)</w:t>
            </w:r>
          </w:p>
        </w:tc>
        <w:tc>
          <w:tcPr>
            <w:tcW w:w="4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23958" w:rsidRPr="00342FD1" w:rsidRDefault="00623958" w:rsidP="00774C26">
            <w:pPr>
              <w:rPr>
                <w:sz w:val="20"/>
                <w:szCs w:val="20"/>
              </w:rPr>
            </w:pPr>
            <w:r w:rsidRPr="00342FD1">
              <w:rPr>
                <w:sz w:val="20"/>
                <w:szCs w:val="20"/>
              </w:rPr>
              <w:t>GE Foundations</w:t>
            </w:r>
          </w:p>
        </w:tc>
      </w:tr>
      <w:tr w:rsidR="00623958" w:rsidRPr="00342FD1" w:rsidTr="00774C26">
        <w:trPr>
          <w:trHeight w:val="302"/>
          <w:jc w:val="center"/>
        </w:trPr>
        <w:tc>
          <w:tcPr>
            <w:tcW w:w="7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23958" w:rsidRPr="00533A41" w:rsidRDefault="00623958" w:rsidP="00774C2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926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23958" w:rsidRPr="00342FD1" w:rsidRDefault="00623958" w:rsidP="00774C26">
            <w:pPr>
              <w:rPr>
                <w:sz w:val="20"/>
                <w:szCs w:val="20"/>
              </w:rPr>
            </w:pPr>
            <w:r w:rsidRPr="00342FD1">
              <w:rPr>
                <w:sz w:val="20"/>
                <w:szCs w:val="20"/>
              </w:rPr>
              <w:t>ENGL 418: Manual Writing (3)</w:t>
            </w:r>
          </w:p>
        </w:tc>
        <w:tc>
          <w:tcPr>
            <w:tcW w:w="4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23958" w:rsidRPr="00342FD1" w:rsidRDefault="00623958" w:rsidP="00774C26">
            <w:pPr>
              <w:rPr>
                <w:sz w:val="20"/>
                <w:szCs w:val="20"/>
              </w:rPr>
            </w:pPr>
            <w:r w:rsidRPr="00342FD1">
              <w:rPr>
                <w:sz w:val="20"/>
                <w:szCs w:val="20"/>
              </w:rPr>
              <w:t>GE Foundations</w:t>
            </w:r>
          </w:p>
        </w:tc>
      </w:tr>
      <w:tr w:rsidR="00623958" w:rsidRPr="00342FD1" w:rsidTr="00774C26">
        <w:trPr>
          <w:trHeight w:val="302"/>
          <w:jc w:val="center"/>
        </w:trPr>
        <w:tc>
          <w:tcPr>
            <w:tcW w:w="7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23958" w:rsidRPr="00533A41" w:rsidRDefault="00623958" w:rsidP="00774C2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926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23958" w:rsidRPr="00342FD1" w:rsidRDefault="00623958" w:rsidP="00774C26">
            <w:pPr>
              <w:rPr>
                <w:sz w:val="20"/>
                <w:szCs w:val="20"/>
              </w:rPr>
            </w:pPr>
            <w:r w:rsidRPr="00342FD1">
              <w:rPr>
                <w:sz w:val="20"/>
                <w:szCs w:val="20"/>
              </w:rPr>
              <w:t>ENGL 497: Directed Studies in Composition (3)</w:t>
            </w:r>
          </w:p>
        </w:tc>
        <w:tc>
          <w:tcPr>
            <w:tcW w:w="4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23958" w:rsidRPr="00342FD1" w:rsidRDefault="00623958" w:rsidP="00774C26">
            <w:pPr>
              <w:rPr>
                <w:sz w:val="20"/>
                <w:szCs w:val="20"/>
              </w:rPr>
            </w:pPr>
            <w:r w:rsidRPr="00342FD1">
              <w:rPr>
                <w:sz w:val="20"/>
                <w:szCs w:val="20"/>
              </w:rPr>
              <w:t>Upper Division Writing Course in English or Consent</w:t>
            </w:r>
          </w:p>
        </w:tc>
      </w:tr>
      <w:tr w:rsidR="00623958" w:rsidRPr="005F27D3" w:rsidTr="005D29E8">
        <w:trPr>
          <w:trHeight w:val="302"/>
          <w:jc w:val="center"/>
        </w:trPr>
        <w:tc>
          <w:tcPr>
            <w:tcW w:w="724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623958" w:rsidRPr="00533A41" w:rsidRDefault="00623958" w:rsidP="00774C2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926" w:type="dxa"/>
            <w:gridSpan w:val="2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623958" w:rsidRPr="005F27D3" w:rsidRDefault="00623958" w:rsidP="00774C26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LING 460: TESOL Composition (3)</w:t>
            </w:r>
          </w:p>
        </w:tc>
        <w:tc>
          <w:tcPr>
            <w:tcW w:w="4522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623958" w:rsidRPr="005F27D3" w:rsidRDefault="00623958" w:rsidP="00774C26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LING/ENGL 325 or Consent of Instructor</w:t>
            </w:r>
          </w:p>
        </w:tc>
      </w:tr>
      <w:tr w:rsidR="005D29E8" w:rsidRPr="00B4269F" w:rsidTr="005D29E8">
        <w:trPr>
          <w:trHeight w:val="302"/>
          <w:jc w:val="center"/>
        </w:trPr>
        <w:tc>
          <w:tcPr>
            <w:tcW w:w="11172" w:type="dxa"/>
            <w:gridSpan w:val="4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D29E8" w:rsidRPr="00B4269F" w:rsidRDefault="005D29E8" w:rsidP="00774C26">
            <w:pPr>
              <w:rPr>
                <w:rFonts w:cstheme="minorHAnsi"/>
                <w:b/>
              </w:rPr>
            </w:pPr>
          </w:p>
        </w:tc>
      </w:tr>
      <w:tr w:rsidR="005D29E8" w:rsidRPr="00B4269F" w:rsidTr="005D29E8">
        <w:trPr>
          <w:trHeight w:val="302"/>
          <w:jc w:val="center"/>
        </w:trPr>
        <w:tc>
          <w:tcPr>
            <w:tcW w:w="111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D29E8" w:rsidRPr="00B4269F" w:rsidRDefault="005D29E8" w:rsidP="00774C26">
            <w:pPr>
              <w:rPr>
                <w:rFonts w:cstheme="minorHAnsi"/>
                <w:b/>
              </w:rPr>
            </w:pPr>
          </w:p>
        </w:tc>
      </w:tr>
      <w:tr w:rsidR="005D29E8" w:rsidRPr="00B4269F" w:rsidTr="005D29E8">
        <w:trPr>
          <w:trHeight w:val="302"/>
          <w:jc w:val="center"/>
        </w:trPr>
        <w:tc>
          <w:tcPr>
            <w:tcW w:w="111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D29E8" w:rsidRPr="00B4269F" w:rsidRDefault="005D29E8" w:rsidP="00774C26">
            <w:pPr>
              <w:rPr>
                <w:rFonts w:cstheme="minorHAnsi"/>
                <w:b/>
              </w:rPr>
            </w:pPr>
          </w:p>
        </w:tc>
      </w:tr>
      <w:tr w:rsidR="005D29E8" w:rsidRPr="00B4269F" w:rsidTr="005D29E8">
        <w:trPr>
          <w:trHeight w:val="81"/>
          <w:jc w:val="center"/>
        </w:trPr>
        <w:tc>
          <w:tcPr>
            <w:tcW w:w="1117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D29E8" w:rsidRPr="005D29E8" w:rsidRDefault="005D29E8" w:rsidP="00774C26">
            <w:pPr>
              <w:rPr>
                <w:rFonts w:cstheme="minorHAnsi"/>
                <w:b/>
                <w:sz w:val="10"/>
                <w:szCs w:val="10"/>
              </w:rPr>
            </w:pPr>
          </w:p>
        </w:tc>
      </w:tr>
      <w:tr w:rsidR="00623958" w:rsidRPr="00B4269F" w:rsidTr="00774C26">
        <w:trPr>
          <w:trHeight w:val="302"/>
          <w:jc w:val="center"/>
        </w:trPr>
        <w:tc>
          <w:tcPr>
            <w:tcW w:w="11172" w:type="dxa"/>
            <w:gridSpan w:val="4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623958" w:rsidRPr="00B4269F" w:rsidRDefault="00623958" w:rsidP="00774C26">
            <w:pPr>
              <w:rPr>
                <w:rFonts w:cstheme="minorHAnsi"/>
                <w:b/>
                <w:color w:val="FFFFFF" w:themeColor="background1"/>
              </w:rPr>
            </w:pPr>
            <w:r w:rsidRPr="00B4269F">
              <w:rPr>
                <w:rFonts w:cstheme="minorHAnsi"/>
                <w:b/>
              </w:rPr>
              <w:t>Theatre Arts Emphasis</w:t>
            </w:r>
          </w:p>
        </w:tc>
      </w:tr>
      <w:tr w:rsidR="00623958" w:rsidRPr="00D53129" w:rsidTr="00774C26">
        <w:tblPrEx>
          <w:tblBorders>
            <w:insideV w:val="single" w:sz="4" w:space="0" w:color="auto"/>
          </w:tblBorders>
        </w:tblPrEx>
        <w:trPr>
          <w:trHeight w:val="302"/>
          <w:jc w:val="center"/>
        </w:trPr>
        <w:tc>
          <w:tcPr>
            <w:tcW w:w="11172" w:type="dxa"/>
            <w:gridSpan w:val="4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23958" w:rsidRPr="00D53129" w:rsidRDefault="00623958" w:rsidP="00774C26">
            <w:pPr>
              <w:rPr>
                <w:rFonts w:cstheme="minorHAnsi"/>
              </w:rPr>
            </w:pPr>
            <w:r w:rsidRPr="00270731">
              <w:rPr>
                <w:rFonts w:cstheme="minorHAnsi"/>
              </w:rPr>
              <w:t xml:space="preserve">Complete </w:t>
            </w:r>
            <w:r>
              <w:rPr>
                <w:rFonts w:cstheme="minorHAnsi"/>
                <w:b/>
              </w:rPr>
              <w:t>ALL</w:t>
            </w:r>
            <w:r w:rsidRPr="00270731">
              <w:rPr>
                <w:rFonts w:cstheme="minorHAnsi"/>
              </w:rPr>
              <w:t xml:space="preserve"> of the following courses (12 units total):</w:t>
            </w:r>
          </w:p>
        </w:tc>
      </w:tr>
      <w:tr w:rsidR="00623958" w:rsidRPr="005F27D3" w:rsidTr="00AC057D">
        <w:trPr>
          <w:trHeight w:val="302"/>
          <w:jc w:val="center"/>
        </w:trPr>
        <w:tc>
          <w:tcPr>
            <w:tcW w:w="724" w:type="dxa"/>
            <w:tcBorders>
              <w:bottom w:val="dotted" w:sz="4" w:space="0" w:color="auto"/>
            </w:tcBorders>
            <w:vAlign w:val="center"/>
          </w:tcPr>
          <w:p w:rsidR="00623958" w:rsidRPr="00436EB7" w:rsidRDefault="00623958" w:rsidP="00774C26">
            <w:pPr>
              <w:rPr>
                <w:rFonts w:cstheme="minorHAnsi"/>
              </w:rPr>
            </w:pPr>
          </w:p>
        </w:tc>
        <w:tc>
          <w:tcPr>
            <w:tcW w:w="5926" w:type="dxa"/>
            <w:gridSpan w:val="2"/>
            <w:tcBorders>
              <w:bottom w:val="dotted" w:sz="4" w:space="0" w:color="auto"/>
            </w:tcBorders>
            <w:vAlign w:val="center"/>
          </w:tcPr>
          <w:p w:rsidR="00623958" w:rsidRPr="005F27D3" w:rsidRDefault="00623958" w:rsidP="00774C26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THEA 101: Fundamentals of Script Analysis (3)</w:t>
            </w:r>
          </w:p>
        </w:tc>
        <w:tc>
          <w:tcPr>
            <w:tcW w:w="4522" w:type="dxa"/>
            <w:tcBorders>
              <w:bottom w:val="dotted" w:sz="4" w:space="0" w:color="auto"/>
            </w:tcBorders>
            <w:vAlign w:val="center"/>
          </w:tcPr>
          <w:p w:rsidR="00623958" w:rsidRPr="005F27D3" w:rsidRDefault="00623958" w:rsidP="00774C26">
            <w:pPr>
              <w:rPr>
                <w:sz w:val="20"/>
                <w:szCs w:val="20"/>
              </w:rPr>
            </w:pPr>
          </w:p>
        </w:tc>
      </w:tr>
      <w:tr w:rsidR="00623958" w:rsidRPr="005F27D3" w:rsidTr="00AC057D">
        <w:trPr>
          <w:trHeight w:val="302"/>
          <w:jc w:val="center"/>
        </w:trPr>
        <w:tc>
          <w:tcPr>
            <w:tcW w:w="7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23958" w:rsidRPr="00436EB7" w:rsidRDefault="00623958" w:rsidP="00774C26">
            <w:pPr>
              <w:rPr>
                <w:rFonts w:cstheme="minorHAnsi"/>
              </w:rPr>
            </w:pPr>
          </w:p>
        </w:tc>
        <w:tc>
          <w:tcPr>
            <w:tcW w:w="5926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23958" w:rsidRPr="005F27D3" w:rsidRDefault="00623958" w:rsidP="00774C26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THEA 114A: Fundamentals of Acting (3)</w:t>
            </w:r>
          </w:p>
        </w:tc>
        <w:tc>
          <w:tcPr>
            <w:tcW w:w="4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23958" w:rsidRPr="005F27D3" w:rsidRDefault="00623958" w:rsidP="00774C26">
            <w:pPr>
              <w:rPr>
                <w:sz w:val="20"/>
                <w:szCs w:val="20"/>
              </w:rPr>
            </w:pPr>
          </w:p>
        </w:tc>
      </w:tr>
      <w:tr w:rsidR="00623958" w:rsidRPr="005F27D3" w:rsidTr="00AC057D">
        <w:trPr>
          <w:trHeight w:val="302"/>
          <w:jc w:val="center"/>
        </w:trPr>
        <w:tc>
          <w:tcPr>
            <w:tcW w:w="7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23958" w:rsidRPr="00436EB7" w:rsidRDefault="00623958" w:rsidP="00774C26">
            <w:pPr>
              <w:rPr>
                <w:rFonts w:cstheme="minorHAnsi"/>
              </w:rPr>
            </w:pPr>
          </w:p>
        </w:tc>
        <w:tc>
          <w:tcPr>
            <w:tcW w:w="5926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23958" w:rsidRDefault="00623958" w:rsidP="00774C26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THEA 221: History of Theatre and Drama to 1660 (3)</w:t>
            </w:r>
          </w:p>
          <w:p w:rsidR="00623958" w:rsidRPr="005F27D3" w:rsidRDefault="00623958" w:rsidP="00774C26">
            <w:pPr>
              <w:ind w:left="720"/>
              <w:rPr>
                <w:sz w:val="20"/>
                <w:szCs w:val="20"/>
              </w:rPr>
            </w:pPr>
            <w:r w:rsidRPr="005F27D3">
              <w:rPr>
                <w:rFonts w:cstheme="minorHAnsi"/>
                <w:b/>
                <w:sz w:val="16"/>
                <w:szCs w:val="16"/>
              </w:rPr>
              <w:t xml:space="preserve">GE: </w:t>
            </w:r>
            <w:r>
              <w:rPr>
                <w:rFonts w:cstheme="minorHAnsi"/>
                <w:b/>
                <w:sz w:val="16"/>
                <w:szCs w:val="16"/>
              </w:rPr>
              <w:t>Global Issues</w:t>
            </w:r>
          </w:p>
        </w:tc>
        <w:tc>
          <w:tcPr>
            <w:tcW w:w="4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23958" w:rsidRPr="005F27D3" w:rsidRDefault="00623958" w:rsidP="00774C26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Corequisite: THEA 101 or Consent of Instructor</w:t>
            </w:r>
          </w:p>
        </w:tc>
      </w:tr>
      <w:tr w:rsidR="00623958" w:rsidRPr="005F27D3" w:rsidTr="009F7DF8">
        <w:trPr>
          <w:trHeight w:val="302"/>
          <w:jc w:val="center"/>
        </w:trPr>
        <w:tc>
          <w:tcPr>
            <w:tcW w:w="7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23958" w:rsidRPr="00436EB7" w:rsidRDefault="00623958" w:rsidP="00774C26">
            <w:pPr>
              <w:rPr>
                <w:rFonts w:cstheme="minorHAnsi"/>
              </w:rPr>
            </w:pPr>
          </w:p>
        </w:tc>
        <w:tc>
          <w:tcPr>
            <w:tcW w:w="5926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23958" w:rsidRPr="005F27D3" w:rsidRDefault="00623958" w:rsidP="00774C26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THEA 374: Fundamentals of Directing (3)</w:t>
            </w:r>
          </w:p>
        </w:tc>
        <w:tc>
          <w:tcPr>
            <w:tcW w:w="4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23958" w:rsidRPr="005F27D3" w:rsidRDefault="00623958" w:rsidP="00774C26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THEA 101 and 114A or Consent of Instructor</w:t>
            </w:r>
          </w:p>
        </w:tc>
      </w:tr>
      <w:tr w:rsidR="009F7DF8" w:rsidRPr="00B4269F" w:rsidTr="001A385E">
        <w:trPr>
          <w:trHeight w:val="302"/>
          <w:jc w:val="center"/>
        </w:trPr>
        <w:tc>
          <w:tcPr>
            <w:tcW w:w="1117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F7DF8" w:rsidRPr="00B4269F" w:rsidRDefault="009F7DF8" w:rsidP="001A385E">
            <w:pPr>
              <w:rPr>
                <w:rFonts w:cstheme="minorHAnsi"/>
                <w:b/>
                <w:color w:val="FFFFFF" w:themeColor="background1"/>
              </w:rPr>
            </w:pPr>
            <w:r w:rsidRPr="00B4269F">
              <w:rPr>
                <w:rFonts w:cstheme="minorHAnsi"/>
                <w:b/>
              </w:rPr>
              <w:t>World Literature Emphasis</w:t>
            </w:r>
          </w:p>
        </w:tc>
      </w:tr>
      <w:tr w:rsidR="009F7DF8" w:rsidRPr="00D53129" w:rsidTr="001A385E">
        <w:tblPrEx>
          <w:tblBorders>
            <w:insideV w:val="single" w:sz="4" w:space="0" w:color="auto"/>
          </w:tblBorders>
        </w:tblPrEx>
        <w:trPr>
          <w:trHeight w:val="302"/>
          <w:jc w:val="center"/>
        </w:trPr>
        <w:tc>
          <w:tcPr>
            <w:tcW w:w="11172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F7DF8" w:rsidRPr="00D53129" w:rsidRDefault="009F7DF8" w:rsidP="001A385E">
            <w:pPr>
              <w:rPr>
                <w:rFonts w:cstheme="minorHAnsi"/>
              </w:rPr>
            </w:pPr>
            <w:r w:rsidRPr="000C62A8">
              <w:rPr>
                <w:rFonts w:cstheme="minorHAnsi"/>
              </w:rPr>
              <w:t xml:space="preserve">Complete </w:t>
            </w:r>
            <w:r>
              <w:rPr>
                <w:rFonts w:cstheme="minorHAnsi"/>
                <w:b/>
              </w:rPr>
              <w:t>ONE</w:t>
            </w:r>
            <w:r w:rsidRPr="000C62A8">
              <w:rPr>
                <w:rFonts w:cstheme="minorHAnsi"/>
              </w:rPr>
              <w:t xml:space="preserve"> of the following courses (3 units total):</w:t>
            </w:r>
          </w:p>
        </w:tc>
      </w:tr>
      <w:tr w:rsidR="009F7DF8" w:rsidRPr="005F27D3" w:rsidTr="005D29E8">
        <w:trPr>
          <w:trHeight w:val="302"/>
          <w:jc w:val="center"/>
        </w:trPr>
        <w:tc>
          <w:tcPr>
            <w:tcW w:w="724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9F7DF8" w:rsidRPr="00533A41" w:rsidRDefault="009F7DF8" w:rsidP="001A385E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926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9F7DF8" w:rsidRPr="005F27D3" w:rsidRDefault="009F7DF8" w:rsidP="001A385E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CLSC 101 Greek Mythology (3)</w:t>
            </w:r>
          </w:p>
          <w:p w:rsidR="009F7DF8" w:rsidRPr="005F27D3" w:rsidRDefault="009F7DF8" w:rsidP="001A385E">
            <w:pPr>
              <w:ind w:left="720"/>
              <w:rPr>
                <w:sz w:val="20"/>
                <w:szCs w:val="20"/>
              </w:rPr>
            </w:pPr>
            <w:r w:rsidRPr="005F27D3">
              <w:rPr>
                <w:rFonts w:cstheme="minorHAnsi"/>
                <w:b/>
                <w:sz w:val="16"/>
                <w:szCs w:val="16"/>
              </w:rPr>
              <w:t>GE: Humanities (C2)</w:t>
            </w:r>
          </w:p>
        </w:tc>
        <w:tc>
          <w:tcPr>
            <w:tcW w:w="4522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9F7DF8" w:rsidRPr="005F27D3" w:rsidRDefault="009F7DF8" w:rsidP="001A385E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Corequisite: One GE Foundation</w:t>
            </w:r>
          </w:p>
        </w:tc>
      </w:tr>
      <w:tr w:rsidR="009F7DF8" w:rsidRPr="005F27D3" w:rsidTr="005D29E8">
        <w:trPr>
          <w:trHeight w:val="302"/>
          <w:jc w:val="center"/>
        </w:trPr>
        <w:tc>
          <w:tcPr>
            <w:tcW w:w="7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7DF8" w:rsidRPr="00533A41" w:rsidRDefault="009F7DF8" w:rsidP="001A385E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926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7DF8" w:rsidRPr="005F27D3" w:rsidRDefault="009F7DF8" w:rsidP="001A385E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CWL 101: Introduction to Comparative World Literature (3)</w:t>
            </w:r>
          </w:p>
          <w:p w:rsidR="009F7DF8" w:rsidRPr="005F27D3" w:rsidRDefault="009F7DF8" w:rsidP="001A385E">
            <w:pPr>
              <w:ind w:left="720"/>
              <w:rPr>
                <w:sz w:val="20"/>
                <w:szCs w:val="20"/>
              </w:rPr>
            </w:pPr>
            <w:r w:rsidRPr="005F27D3">
              <w:rPr>
                <w:rFonts w:cstheme="minorHAnsi"/>
                <w:b/>
                <w:sz w:val="16"/>
                <w:szCs w:val="16"/>
              </w:rPr>
              <w:t>GE: Humanities (C2)</w:t>
            </w:r>
          </w:p>
        </w:tc>
        <w:tc>
          <w:tcPr>
            <w:tcW w:w="4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7DF8" w:rsidRPr="005F27D3" w:rsidRDefault="009F7DF8" w:rsidP="001A385E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Corequisite: One GE Foundation</w:t>
            </w:r>
          </w:p>
        </w:tc>
      </w:tr>
      <w:tr w:rsidR="009F7DF8" w:rsidRPr="005F27D3" w:rsidTr="005D29E8">
        <w:trPr>
          <w:trHeight w:val="302"/>
          <w:jc w:val="center"/>
        </w:trPr>
        <w:tc>
          <w:tcPr>
            <w:tcW w:w="7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7DF8" w:rsidRPr="00533A41" w:rsidRDefault="009F7DF8" w:rsidP="001A385E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926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7DF8" w:rsidRPr="005F27D3" w:rsidRDefault="009F7DF8" w:rsidP="001A385E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CWL 132: Folklore and Mythology (3)</w:t>
            </w:r>
          </w:p>
          <w:p w:rsidR="009F7DF8" w:rsidRPr="005F27D3" w:rsidRDefault="009F7DF8" w:rsidP="001A385E">
            <w:pPr>
              <w:ind w:left="720"/>
              <w:rPr>
                <w:sz w:val="20"/>
                <w:szCs w:val="20"/>
              </w:rPr>
            </w:pPr>
            <w:r w:rsidRPr="005F27D3">
              <w:rPr>
                <w:rFonts w:cstheme="minorHAnsi"/>
                <w:b/>
                <w:sz w:val="16"/>
                <w:szCs w:val="16"/>
              </w:rPr>
              <w:t>GE: Humanities (C2)</w:t>
            </w:r>
          </w:p>
        </w:tc>
        <w:tc>
          <w:tcPr>
            <w:tcW w:w="4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7DF8" w:rsidRPr="005F27D3" w:rsidRDefault="009F7DF8" w:rsidP="001A385E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Corequisite: One GE Foundation</w:t>
            </w:r>
          </w:p>
        </w:tc>
      </w:tr>
      <w:tr w:rsidR="009F7DF8" w:rsidRPr="005F27D3" w:rsidTr="001A385E">
        <w:trPr>
          <w:trHeight w:val="302"/>
          <w:jc w:val="center"/>
        </w:trPr>
        <w:tc>
          <w:tcPr>
            <w:tcW w:w="7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7DF8" w:rsidRPr="00533A41" w:rsidRDefault="009F7DF8" w:rsidP="001A385E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926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7DF8" w:rsidRPr="005F27D3" w:rsidRDefault="009F7DF8" w:rsidP="001A385E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CWL 452: Selected Topics - Mythology (3)</w:t>
            </w:r>
          </w:p>
        </w:tc>
        <w:tc>
          <w:tcPr>
            <w:tcW w:w="4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7DF8" w:rsidRPr="005F27D3" w:rsidRDefault="009F7DF8" w:rsidP="001A385E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One Literature Course or Consent of Instructor</w:t>
            </w:r>
          </w:p>
        </w:tc>
      </w:tr>
      <w:tr w:rsidR="009F7DF8" w:rsidRPr="005F27D3" w:rsidTr="001A385E">
        <w:tblPrEx>
          <w:tblBorders>
            <w:insideV w:val="single" w:sz="4" w:space="0" w:color="auto"/>
          </w:tblBorders>
        </w:tblPrEx>
        <w:trPr>
          <w:trHeight w:val="302"/>
          <w:jc w:val="center"/>
        </w:trPr>
        <w:tc>
          <w:tcPr>
            <w:tcW w:w="11172" w:type="dxa"/>
            <w:gridSpan w:val="4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F7DF8" w:rsidRPr="005F27D3" w:rsidRDefault="009F7DF8" w:rsidP="001A385E">
            <w:pPr>
              <w:rPr>
                <w:rFonts w:cstheme="minorHAnsi"/>
              </w:rPr>
            </w:pPr>
            <w:r w:rsidRPr="005F27D3">
              <w:rPr>
                <w:rFonts w:cstheme="minorHAnsi"/>
              </w:rPr>
              <w:t xml:space="preserve">Complete </w:t>
            </w:r>
            <w:r w:rsidRPr="005F27D3">
              <w:rPr>
                <w:rFonts w:cstheme="minorHAnsi"/>
                <w:b/>
              </w:rPr>
              <w:t>ONE</w:t>
            </w:r>
            <w:r w:rsidRPr="005F27D3">
              <w:rPr>
                <w:rFonts w:cstheme="minorHAnsi"/>
              </w:rPr>
              <w:t xml:space="preserve"> of the following courses (3 units total):</w:t>
            </w:r>
          </w:p>
        </w:tc>
      </w:tr>
      <w:tr w:rsidR="009F7DF8" w:rsidRPr="005F27D3" w:rsidTr="001A385E">
        <w:trPr>
          <w:trHeight w:val="302"/>
          <w:jc w:val="center"/>
        </w:trPr>
        <w:tc>
          <w:tcPr>
            <w:tcW w:w="724" w:type="dxa"/>
            <w:tcBorders>
              <w:bottom w:val="dotted" w:sz="4" w:space="0" w:color="auto"/>
            </w:tcBorders>
            <w:vAlign w:val="center"/>
          </w:tcPr>
          <w:p w:rsidR="009F7DF8" w:rsidRPr="00533A41" w:rsidRDefault="009F7DF8" w:rsidP="001A385E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926" w:type="dxa"/>
            <w:gridSpan w:val="2"/>
            <w:tcBorders>
              <w:bottom w:val="dotted" w:sz="4" w:space="0" w:color="auto"/>
            </w:tcBorders>
            <w:vAlign w:val="center"/>
          </w:tcPr>
          <w:p w:rsidR="009F7DF8" w:rsidRPr="005F27D3" w:rsidRDefault="009F7DF8" w:rsidP="001A385E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CWL 330A: Masterpieces of European Literature (3)</w:t>
            </w:r>
          </w:p>
        </w:tc>
        <w:tc>
          <w:tcPr>
            <w:tcW w:w="4522" w:type="dxa"/>
            <w:tcBorders>
              <w:bottom w:val="dotted" w:sz="4" w:space="0" w:color="auto"/>
            </w:tcBorders>
            <w:vAlign w:val="center"/>
          </w:tcPr>
          <w:p w:rsidR="009F7DF8" w:rsidRPr="005F27D3" w:rsidRDefault="009F7DF8" w:rsidP="001A385E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One Literature Course or Consent of Instructor</w:t>
            </w:r>
          </w:p>
        </w:tc>
      </w:tr>
      <w:tr w:rsidR="009F7DF8" w:rsidRPr="005F27D3" w:rsidTr="001A385E">
        <w:trPr>
          <w:trHeight w:val="302"/>
          <w:jc w:val="center"/>
        </w:trPr>
        <w:tc>
          <w:tcPr>
            <w:tcW w:w="7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7DF8" w:rsidRPr="00533A41" w:rsidRDefault="009F7DF8" w:rsidP="001A385E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926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7DF8" w:rsidRPr="005F27D3" w:rsidRDefault="009F7DF8" w:rsidP="001A385E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CWL 330B: Masterpieces of European Literature (3)</w:t>
            </w:r>
          </w:p>
        </w:tc>
        <w:tc>
          <w:tcPr>
            <w:tcW w:w="4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7DF8" w:rsidRPr="005F27D3" w:rsidRDefault="009F7DF8" w:rsidP="001A385E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One Literature Course or Consent of Instructor</w:t>
            </w:r>
          </w:p>
        </w:tc>
      </w:tr>
      <w:tr w:rsidR="009F7DF8" w:rsidRPr="00D53129" w:rsidTr="001A385E">
        <w:tblPrEx>
          <w:tblBorders>
            <w:insideV w:val="single" w:sz="4" w:space="0" w:color="auto"/>
          </w:tblBorders>
        </w:tblPrEx>
        <w:trPr>
          <w:trHeight w:val="302"/>
          <w:jc w:val="center"/>
        </w:trPr>
        <w:tc>
          <w:tcPr>
            <w:tcW w:w="11172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F7DF8" w:rsidRPr="00D53129" w:rsidRDefault="009F7DF8" w:rsidP="001A385E">
            <w:pPr>
              <w:rPr>
                <w:rFonts w:cstheme="minorHAnsi"/>
              </w:rPr>
            </w:pPr>
            <w:r w:rsidRPr="000C62A8">
              <w:rPr>
                <w:rFonts w:cstheme="minorHAnsi"/>
              </w:rPr>
              <w:t xml:space="preserve">Complete </w:t>
            </w:r>
            <w:r w:rsidRPr="00BB6BC9">
              <w:rPr>
                <w:rFonts w:cstheme="minorHAnsi"/>
                <w:b/>
              </w:rPr>
              <w:t>ONE</w:t>
            </w:r>
            <w:r w:rsidRPr="000C62A8">
              <w:rPr>
                <w:rFonts w:cstheme="minorHAnsi"/>
              </w:rPr>
              <w:t xml:space="preserve"> of the following courses (3 units total):</w:t>
            </w:r>
          </w:p>
        </w:tc>
      </w:tr>
      <w:tr w:rsidR="009F7DF8" w:rsidRPr="005F27D3" w:rsidTr="001A385E">
        <w:trPr>
          <w:trHeight w:val="302"/>
          <w:jc w:val="center"/>
        </w:trPr>
        <w:tc>
          <w:tcPr>
            <w:tcW w:w="7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7DF8" w:rsidRPr="00533A41" w:rsidRDefault="009F7DF8" w:rsidP="001A385E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926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7DF8" w:rsidRPr="005F27D3" w:rsidRDefault="009F7DF8" w:rsidP="001A385E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CWL 103:</w:t>
            </w:r>
            <w:r w:rsidRPr="005F27D3">
              <w:rPr>
                <w:sz w:val="10"/>
                <w:szCs w:val="10"/>
              </w:rPr>
              <w:t xml:space="preserve"> </w:t>
            </w:r>
            <w:r w:rsidRPr="005F27D3">
              <w:rPr>
                <w:sz w:val="20"/>
                <w:szCs w:val="20"/>
              </w:rPr>
              <w:t>Introduction</w:t>
            </w:r>
            <w:r w:rsidRPr="005F27D3">
              <w:rPr>
                <w:sz w:val="10"/>
                <w:szCs w:val="10"/>
              </w:rPr>
              <w:t xml:space="preserve"> </w:t>
            </w:r>
            <w:r w:rsidRPr="005F27D3">
              <w:rPr>
                <w:sz w:val="20"/>
                <w:szCs w:val="20"/>
              </w:rPr>
              <w:t>to</w:t>
            </w:r>
            <w:r w:rsidRPr="005F27D3">
              <w:rPr>
                <w:sz w:val="10"/>
                <w:szCs w:val="10"/>
              </w:rPr>
              <w:t xml:space="preserve"> </w:t>
            </w:r>
            <w:r w:rsidRPr="005F27D3">
              <w:rPr>
                <w:sz w:val="20"/>
                <w:szCs w:val="20"/>
              </w:rPr>
              <w:t>Comparative</w:t>
            </w:r>
            <w:r w:rsidRPr="005F27D3">
              <w:rPr>
                <w:sz w:val="10"/>
                <w:szCs w:val="10"/>
              </w:rPr>
              <w:t xml:space="preserve"> </w:t>
            </w:r>
            <w:r w:rsidRPr="005F27D3">
              <w:rPr>
                <w:sz w:val="20"/>
                <w:szCs w:val="20"/>
              </w:rPr>
              <w:t>Asian</w:t>
            </w:r>
            <w:r w:rsidRPr="005F27D3">
              <w:rPr>
                <w:sz w:val="10"/>
                <w:szCs w:val="10"/>
              </w:rPr>
              <w:t xml:space="preserve"> </w:t>
            </w:r>
            <w:r w:rsidRPr="005F27D3">
              <w:rPr>
                <w:sz w:val="20"/>
                <w:szCs w:val="20"/>
              </w:rPr>
              <w:t>Literature</w:t>
            </w:r>
            <w:r w:rsidRPr="005F27D3">
              <w:rPr>
                <w:sz w:val="10"/>
                <w:szCs w:val="10"/>
              </w:rPr>
              <w:t xml:space="preserve"> </w:t>
            </w:r>
            <w:r w:rsidRPr="005F27D3">
              <w:rPr>
                <w:sz w:val="20"/>
                <w:szCs w:val="20"/>
              </w:rPr>
              <w:t>and</w:t>
            </w:r>
            <w:r w:rsidRPr="005F27D3">
              <w:rPr>
                <w:sz w:val="10"/>
                <w:szCs w:val="10"/>
              </w:rPr>
              <w:t xml:space="preserve"> </w:t>
            </w:r>
            <w:r w:rsidRPr="005F27D3">
              <w:rPr>
                <w:sz w:val="20"/>
                <w:szCs w:val="20"/>
              </w:rPr>
              <w:t>Culture</w:t>
            </w:r>
            <w:r w:rsidRPr="005F27D3">
              <w:rPr>
                <w:sz w:val="10"/>
                <w:szCs w:val="10"/>
              </w:rPr>
              <w:t xml:space="preserve"> </w:t>
            </w:r>
            <w:r w:rsidRPr="005F27D3">
              <w:rPr>
                <w:sz w:val="20"/>
                <w:szCs w:val="20"/>
              </w:rPr>
              <w:t>(3)</w:t>
            </w:r>
          </w:p>
          <w:p w:rsidR="009F7DF8" w:rsidRPr="005F27D3" w:rsidRDefault="009F7DF8" w:rsidP="001A385E">
            <w:pPr>
              <w:ind w:left="720"/>
              <w:rPr>
                <w:sz w:val="20"/>
                <w:szCs w:val="20"/>
              </w:rPr>
            </w:pPr>
            <w:r w:rsidRPr="005F27D3">
              <w:rPr>
                <w:rFonts w:cstheme="minorHAnsi"/>
                <w:b/>
                <w:sz w:val="16"/>
                <w:szCs w:val="16"/>
              </w:rPr>
              <w:t>GE: Global Issues; Humanities (C2)</w:t>
            </w:r>
          </w:p>
        </w:tc>
        <w:tc>
          <w:tcPr>
            <w:tcW w:w="4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7DF8" w:rsidRPr="005F27D3" w:rsidRDefault="009F7DF8" w:rsidP="001A385E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Corequisite: One GE Foundation</w:t>
            </w:r>
          </w:p>
        </w:tc>
      </w:tr>
      <w:tr w:rsidR="009F7DF8" w:rsidRPr="005F27D3" w:rsidTr="001A385E">
        <w:trPr>
          <w:trHeight w:val="302"/>
          <w:jc w:val="center"/>
        </w:trPr>
        <w:tc>
          <w:tcPr>
            <w:tcW w:w="7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7DF8" w:rsidRPr="00533A41" w:rsidRDefault="009F7DF8" w:rsidP="001A385E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926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7DF8" w:rsidRPr="005F27D3" w:rsidRDefault="009F7DF8" w:rsidP="001A385E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CWL 104: Literature and Culture of the Middle East (3)</w:t>
            </w:r>
          </w:p>
          <w:p w:rsidR="009F7DF8" w:rsidRPr="005F27D3" w:rsidRDefault="009F7DF8" w:rsidP="001A385E">
            <w:pPr>
              <w:ind w:left="720"/>
              <w:rPr>
                <w:sz w:val="20"/>
                <w:szCs w:val="20"/>
              </w:rPr>
            </w:pPr>
            <w:r w:rsidRPr="005F27D3">
              <w:rPr>
                <w:rFonts w:cstheme="minorHAnsi"/>
                <w:b/>
                <w:sz w:val="16"/>
                <w:szCs w:val="16"/>
              </w:rPr>
              <w:t>GE: Global Issues; Humanities (C2)</w:t>
            </w:r>
          </w:p>
        </w:tc>
        <w:tc>
          <w:tcPr>
            <w:tcW w:w="4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7DF8" w:rsidRPr="005F27D3" w:rsidRDefault="009F7DF8" w:rsidP="001A385E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Corequisite: One GE Foundation</w:t>
            </w:r>
          </w:p>
        </w:tc>
      </w:tr>
      <w:tr w:rsidR="009F7DF8" w:rsidRPr="005F27D3" w:rsidTr="001A385E">
        <w:trPr>
          <w:trHeight w:val="302"/>
          <w:jc w:val="center"/>
        </w:trPr>
        <w:tc>
          <w:tcPr>
            <w:tcW w:w="7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7DF8" w:rsidRPr="00533A41" w:rsidRDefault="009F7DF8" w:rsidP="001A385E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926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7DF8" w:rsidRPr="005F27D3" w:rsidRDefault="009F7DF8" w:rsidP="001A385E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CWL 334: Introduction to East Asian Literatures and Cultures (3)</w:t>
            </w:r>
          </w:p>
          <w:p w:rsidR="009F7DF8" w:rsidRPr="005F27D3" w:rsidRDefault="009F7DF8" w:rsidP="001A385E">
            <w:pPr>
              <w:ind w:left="720"/>
              <w:rPr>
                <w:sz w:val="20"/>
                <w:szCs w:val="20"/>
              </w:rPr>
            </w:pPr>
            <w:r w:rsidRPr="005F27D3">
              <w:rPr>
                <w:rFonts w:cstheme="minorHAnsi"/>
                <w:b/>
                <w:sz w:val="16"/>
                <w:szCs w:val="16"/>
              </w:rPr>
              <w:t>GE: Humanities (C2)</w:t>
            </w:r>
          </w:p>
        </w:tc>
        <w:tc>
          <w:tcPr>
            <w:tcW w:w="4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7DF8" w:rsidRPr="005F27D3" w:rsidRDefault="009F7DF8" w:rsidP="001A385E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GE Foundations</w:t>
            </w:r>
          </w:p>
        </w:tc>
      </w:tr>
      <w:tr w:rsidR="009F7DF8" w:rsidRPr="005F27D3" w:rsidTr="001A385E">
        <w:trPr>
          <w:trHeight w:val="302"/>
          <w:jc w:val="center"/>
        </w:trPr>
        <w:tc>
          <w:tcPr>
            <w:tcW w:w="7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7DF8" w:rsidRPr="00533A41" w:rsidRDefault="009F7DF8" w:rsidP="001A385E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926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7DF8" w:rsidRPr="005F27D3" w:rsidRDefault="009F7DF8" w:rsidP="001A385E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CWL 402: Selected Topics - Middle Eastern Literature and Culture (3)</w:t>
            </w:r>
          </w:p>
        </w:tc>
        <w:tc>
          <w:tcPr>
            <w:tcW w:w="4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7DF8" w:rsidRPr="005F27D3" w:rsidRDefault="009F7DF8" w:rsidP="001A385E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One Literature Course or Consent of Instructor</w:t>
            </w:r>
          </w:p>
        </w:tc>
      </w:tr>
      <w:tr w:rsidR="009F7DF8" w:rsidRPr="005F27D3" w:rsidTr="001A385E">
        <w:trPr>
          <w:trHeight w:val="302"/>
          <w:jc w:val="center"/>
        </w:trPr>
        <w:tc>
          <w:tcPr>
            <w:tcW w:w="7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7DF8" w:rsidRPr="00533A41" w:rsidRDefault="009F7DF8" w:rsidP="001A385E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926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7DF8" w:rsidRPr="005F27D3" w:rsidRDefault="009F7DF8" w:rsidP="001A385E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CWL 403: Selected Topics - Asian Literature (3)</w:t>
            </w:r>
          </w:p>
        </w:tc>
        <w:tc>
          <w:tcPr>
            <w:tcW w:w="4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7DF8" w:rsidRPr="005F27D3" w:rsidRDefault="009F7DF8" w:rsidP="001A385E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One Literature Course or Consent of Instructor</w:t>
            </w:r>
          </w:p>
        </w:tc>
      </w:tr>
      <w:tr w:rsidR="009F7DF8" w:rsidRPr="005F27D3" w:rsidTr="001A385E">
        <w:trPr>
          <w:trHeight w:val="302"/>
          <w:jc w:val="center"/>
        </w:trPr>
        <w:tc>
          <w:tcPr>
            <w:tcW w:w="7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7DF8" w:rsidRPr="00533A41" w:rsidRDefault="009F7DF8" w:rsidP="001A385E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926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7DF8" w:rsidRPr="005F27D3" w:rsidRDefault="009F7DF8" w:rsidP="001A385E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CWL 406: Selected Topics - East European Literature and Culture (3)</w:t>
            </w:r>
          </w:p>
        </w:tc>
        <w:tc>
          <w:tcPr>
            <w:tcW w:w="4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7DF8" w:rsidRPr="005F27D3" w:rsidRDefault="009F7DF8" w:rsidP="001A385E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One Literature Course or Consent of Instructor</w:t>
            </w:r>
          </w:p>
        </w:tc>
      </w:tr>
      <w:tr w:rsidR="009F7DF8" w:rsidRPr="005F27D3" w:rsidTr="001A385E">
        <w:trPr>
          <w:trHeight w:val="302"/>
          <w:jc w:val="center"/>
        </w:trPr>
        <w:tc>
          <w:tcPr>
            <w:tcW w:w="724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9F7DF8" w:rsidRPr="00533A41" w:rsidRDefault="009F7DF8" w:rsidP="001A385E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926" w:type="dxa"/>
            <w:gridSpan w:val="2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9F7DF8" w:rsidRPr="005F27D3" w:rsidRDefault="009F7DF8" w:rsidP="001A385E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CWL 440: Selected Topics - Latin American Literary Studies (3)</w:t>
            </w:r>
          </w:p>
        </w:tc>
        <w:tc>
          <w:tcPr>
            <w:tcW w:w="4522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9F7DF8" w:rsidRPr="005F27D3" w:rsidRDefault="009F7DF8" w:rsidP="001A385E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One Literature Course or Consent of Instructor</w:t>
            </w:r>
          </w:p>
        </w:tc>
      </w:tr>
      <w:tr w:rsidR="009F7DF8" w:rsidRPr="00D53129" w:rsidTr="001A385E">
        <w:tblPrEx>
          <w:tblBorders>
            <w:insideV w:val="single" w:sz="4" w:space="0" w:color="auto"/>
          </w:tblBorders>
        </w:tblPrEx>
        <w:trPr>
          <w:trHeight w:val="302"/>
          <w:jc w:val="center"/>
        </w:trPr>
        <w:tc>
          <w:tcPr>
            <w:tcW w:w="11172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F7DF8" w:rsidRPr="00D53129" w:rsidRDefault="009F7DF8" w:rsidP="001A385E">
            <w:pPr>
              <w:rPr>
                <w:rFonts w:cstheme="minorHAnsi"/>
              </w:rPr>
            </w:pPr>
            <w:r w:rsidRPr="000C62A8">
              <w:rPr>
                <w:rFonts w:cstheme="minorHAnsi"/>
              </w:rPr>
              <w:t xml:space="preserve">Complete </w:t>
            </w:r>
            <w:r>
              <w:rPr>
                <w:rFonts w:cstheme="minorHAnsi"/>
                <w:b/>
              </w:rPr>
              <w:t>ONE</w:t>
            </w:r>
            <w:r w:rsidRPr="000C62A8">
              <w:rPr>
                <w:rFonts w:cstheme="minorHAnsi"/>
              </w:rPr>
              <w:t xml:space="preserve"> of the following courses (3 units total):</w:t>
            </w:r>
          </w:p>
        </w:tc>
      </w:tr>
      <w:tr w:rsidR="009F7DF8" w:rsidRPr="005F27D3" w:rsidTr="001A385E">
        <w:trPr>
          <w:trHeight w:val="302"/>
          <w:jc w:val="center"/>
        </w:trPr>
        <w:tc>
          <w:tcPr>
            <w:tcW w:w="724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9F7DF8" w:rsidRPr="00533A41" w:rsidRDefault="009F7DF8" w:rsidP="001A385E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926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9F7DF8" w:rsidRPr="005F27D3" w:rsidRDefault="009F7DF8" w:rsidP="001A385E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CLSC 311/HIST 310: Greek World (3)</w:t>
            </w:r>
          </w:p>
          <w:p w:rsidR="009F7DF8" w:rsidRPr="005F27D3" w:rsidRDefault="009F7DF8" w:rsidP="001A385E">
            <w:pPr>
              <w:ind w:left="720"/>
              <w:rPr>
                <w:sz w:val="20"/>
                <w:szCs w:val="20"/>
              </w:rPr>
            </w:pPr>
            <w:r w:rsidRPr="005F27D3">
              <w:rPr>
                <w:rFonts w:cstheme="minorHAnsi"/>
                <w:b/>
                <w:sz w:val="16"/>
                <w:szCs w:val="16"/>
              </w:rPr>
              <w:t>GE: Capstone (F) or (C2) or (D2)</w:t>
            </w:r>
          </w:p>
        </w:tc>
        <w:tc>
          <w:tcPr>
            <w:tcW w:w="4522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9F7DF8" w:rsidRPr="005F27D3" w:rsidRDefault="009F7DF8" w:rsidP="001A385E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Upper Division Standing</w:t>
            </w:r>
          </w:p>
        </w:tc>
      </w:tr>
      <w:tr w:rsidR="009F7DF8" w:rsidRPr="005F27D3" w:rsidTr="001A385E">
        <w:trPr>
          <w:trHeight w:val="302"/>
          <w:jc w:val="center"/>
        </w:trPr>
        <w:tc>
          <w:tcPr>
            <w:tcW w:w="7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7DF8" w:rsidRPr="00533A41" w:rsidRDefault="009F7DF8" w:rsidP="001A385E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926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7DF8" w:rsidRPr="005F27D3" w:rsidRDefault="009F7DF8" w:rsidP="001A385E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CLSC/HIST 312: Roman World (3)</w:t>
            </w:r>
          </w:p>
          <w:p w:rsidR="009F7DF8" w:rsidRPr="005F27D3" w:rsidRDefault="009F7DF8" w:rsidP="001A385E">
            <w:pPr>
              <w:ind w:left="720"/>
              <w:rPr>
                <w:sz w:val="20"/>
                <w:szCs w:val="20"/>
              </w:rPr>
            </w:pPr>
            <w:r w:rsidRPr="005F27D3">
              <w:rPr>
                <w:rFonts w:cstheme="minorHAnsi"/>
                <w:b/>
                <w:sz w:val="16"/>
                <w:szCs w:val="16"/>
              </w:rPr>
              <w:t>GE: Capstone (F) or (C2) or (D2)</w:t>
            </w:r>
          </w:p>
        </w:tc>
        <w:tc>
          <w:tcPr>
            <w:tcW w:w="4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7DF8" w:rsidRPr="005F27D3" w:rsidRDefault="009F7DF8" w:rsidP="001A385E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Upper Division Standing</w:t>
            </w:r>
          </w:p>
        </w:tc>
      </w:tr>
      <w:tr w:rsidR="009F7DF8" w:rsidRPr="005F27D3" w:rsidTr="001A385E">
        <w:trPr>
          <w:trHeight w:val="302"/>
          <w:jc w:val="center"/>
        </w:trPr>
        <w:tc>
          <w:tcPr>
            <w:tcW w:w="7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7DF8" w:rsidRPr="00533A41" w:rsidRDefault="009F7DF8" w:rsidP="001A385E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926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7DF8" w:rsidRPr="005F27D3" w:rsidRDefault="009F7DF8" w:rsidP="001A385E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CLSC 420: Classical Drama (3)</w:t>
            </w:r>
          </w:p>
          <w:p w:rsidR="009F7DF8" w:rsidRPr="005F27D3" w:rsidRDefault="009F7DF8" w:rsidP="001A385E">
            <w:pPr>
              <w:ind w:left="720"/>
              <w:rPr>
                <w:sz w:val="20"/>
                <w:szCs w:val="20"/>
              </w:rPr>
            </w:pPr>
            <w:r w:rsidRPr="005F27D3">
              <w:rPr>
                <w:rFonts w:cstheme="minorHAnsi"/>
                <w:b/>
                <w:sz w:val="16"/>
                <w:szCs w:val="16"/>
              </w:rPr>
              <w:t>GE: Capstone (F) or (C2)</w:t>
            </w:r>
          </w:p>
        </w:tc>
        <w:tc>
          <w:tcPr>
            <w:tcW w:w="4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7DF8" w:rsidRPr="005F27D3" w:rsidRDefault="009F7DF8" w:rsidP="001A385E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Upper Division Standing</w:t>
            </w:r>
          </w:p>
        </w:tc>
      </w:tr>
      <w:tr w:rsidR="009F7DF8" w:rsidRPr="005F27D3" w:rsidTr="001A385E">
        <w:trPr>
          <w:trHeight w:val="302"/>
          <w:jc w:val="center"/>
        </w:trPr>
        <w:tc>
          <w:tcPr>
            <w:tcW w:w="7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7DF8" w:rsidRPr="00533A41" w:rsidRDefault="009F7DF8" w:rsidP="001A385E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926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7DF8" w:rsidRPr="005F27D3" w:rsidRDefault="009F7DF8" w:rsidP="001A385E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CWL 414: Medieval World (3)</w:t>
            </w:r>
          </w:p>
          <w:p w:rsidR="009F7DF8" w:rsidRPr="005F27D3" w:rsidRDefault="009F7DF8" w:rsidP="001A385E">
            <w:pPr>
              <w:ind w:left="720"/>
              <w:rPr>
                <w:sz w:val="20"/>
                <w:szCs w:val="20"/>
              </w:rPr>
            </w:pPr>
            <w:r w:rsidRPr="005F27D3">
              <w:rPr>
                <w:rFonts w:cstheme="minorHAnsi"/>
                <w:b/>
                <w:sz w:val="16"/>
                <w:szCs w:val="16"/>
              </w:rPr>
              <w:t>GE: Capstone (F) or (C3) or (D2)</w:t>
            </w:r>
          </w:p>
        </w:tc>
        <w:tc>
          <w:tcPr>
            <w:tcW w:w="4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7DF8" w:rsidRPr="005F27D3" w:rsidRDefault="009F7DF8" w:rsidP="001A385E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Upper Division Standing</w:t>
            </w:r>
          </w:p>
        </w:tc>
      </w:tr>
      <w:tr w:rsidR="009F7DF8" w:rsidRPr="005F27D3" w:rsidTr="001A385E">
        <w:trPr>
          <w:trHeight w:val="302"/>
          <w:jc w:val="center"/>
        </w:trPr>
        <w:tc>
          <w:tcPr>
            <w:tcW w:w="7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7DF8" w:rsidRPr="00533A41" w:rsidRDefault="009F7DF8" w:rsidP="001A385E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926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7DF8" w:rsidRPr="005F27D3" w:rsidRDefault="009F7DF8" w:rsidP="001A385E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CWL 422: Renaissance Theatre and Drama (3)</w:t>
            </w:r>
          </w:p>
          <w:p w:rsidR="009F7DF8" w:rsidRPr="005F27D3" w:rsidRDefault="009F7DF8" w:rsidP="001A385E">
            <w:pPr>
              <w:ind w:left="720"/>
              <w:rPr>
                <w:sz w:val="20"/>
                <w:szCs w:val="20"/>
              </w:rPr>
            </w:pPr>
            <w:r w:rsidRPr="005F27D3">
              <w:rPr>
                <w:rFonts w:cstheme="minorHAnsi"/>
                <w:b/>
                <w:sz w:val="16"/>
                <w:szCs w:val="16"/>
              </w:rPr>
              <w:t xml:space="preserve">GE: Capstone (F) or (C2) </w:t>
            </w:r>
          </w:p>
        </w:tc>
        <w:tc>
          <w:tcPr>
            <w:tcW w:w="4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7DF8" w:rsidRPr="005F27D3" w:rsidRDefault="009F7DF8" w:rsidP="001A385E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Upper Division Standing</w:t>
            </w:r>
          </w:p>
        </w:tc>
      </w:tr>
      <w:tr w:rsidR="009F7DF8" w:rsidRPr="005F27D3" w:rsidTr="001A385E">
        <w:trPr>
          <w:trHeight w:val="302"/>
          <w:jc w:val="center"/>
        </w:trPr>
        <w:tc>
          <w:tcPr>
            <w:tcW w:w="7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7DF8" w:rsidRPr="00533A41" w:rsidRDefault="009F7DF8" w:rsidP="001A385E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926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7DF8" w:rsidRPr="005F27D3" w:rsidRDefault="009F7DF8" w:rsidP="001A385E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CWL 431: Medieval Literature (3)</w:t>
            </w:r>
          </w:p>
        </w:tc>
        <w:tc>
          <w:tcPr>
            <w:tcW w:w="4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7DF8" w:rsidRPr="005F27D3" w:rsidRDefault="009F7DF8" w:rsidP="001A385E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One Literature Course or Consent of Instructor</w:t>
            </w:r>
          </w:p>
        </w:tc>
      </w:tr>
      <w:tr w:rsidR="009F7DF8" w:rsidRPr="005F27D3" w:rsidTr="001A385E">
        <w:trPr>
          <w:trHeight w:val="302"/>
          <w:jc w:val="center"/>
        </w:trPr>
        <w:tc>
          <w:tcPr>
            <w:tcW w:w="724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9F7DF8" w:rsidRPr="00533A41" w:rsidRDefault="009F7DF8" w:rsidP="001A385E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926" w:type="dxa"/>
            <w:gridSpan w:val="2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9F7DF8" w:rsidRPr="005F27D3" w:rsidRDefault="009F7DF8" w:rsidP="001A385E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CWL 432: Continental Renaissance Literature (3)</w:t>
            </w:r>
          </w:p>
        </w:tc>
        <w:tc>
          <w:tcPr>
            <w:tcW w:w="4522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9F7DF8" w:rsidRPr="005F27D3" w:rsidRDefault="009F7DF8" w:rsidP="001A385E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One Literature Course or Consent of Instructor</w:t>
            </w:r>
          </w:p>
        </w:tc>
      </w:tr>
    </w:tbl>
    <w:p w:rsidR="00E23406" w:rsidRPr="009F7DF8" w:rsidRDefault="00E23406" w:rsidP="0036130C">
      <w:pPr>
        <w:spacing w:after="0"/>
      </w:pPr>
    </w:p>
    <w:tbl>
      <w:tblPr>
        <w:tblStyle w:val="TableGrid"/>
        <w:tblW w:w="11167" w:type="dxa"/>
        <w:jc w:val="center"/>
        <w:tblBorders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24"/>
        <w:gridCol w:w="5926"/>
        <w:gridCol w:w="4517"/>
      </w:tblGrid>
      <w:tr w:rsidR="00746025" w:rsidRPr="00A5502A" w:rsidTr="0000373B">
        <w:trPr>
          <w:trHeight w:val="302"/>
          <w:jc w:val="center"/>
        </w:trPr>
        <w:tc>
          <w:tcPr>
            <w:tcW w:w="11167" w:type="dxa"/>
            <w:gridSpan w:val="3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:rsidR="00746025" w:rsidRPr="00A5502A" w:rsidRDefault="00524F93" w:rsidP="00524F93">
            <w:r>
              <w:rPr>
                <w:color w:val="FFFFFF" w:themeColor="background1"/>
              </w:rPr>
              <w:t xml:space="preserve">Recommended (but not required) </w:t>
            </w:r>
            <w:r w:rsidR="0035768E" w:rsidRPr="0035768E">
              <w:rPr>
                <w:color w:val="FFFFFF" w:themeColor="background1"/>
              </w:rPr>
              <w:t xml:space="preserve">GE </w:t>
            </w:r>
            <w:r>
              <w:rPr>
                <w:color w:val="FFFFFF" w:themeColor="background1"/>
              </w:rPr>
              <w:t>c</w:t>
            </w:r>
            <w:r w:rsidR="0035768E" w:rsidRPr="0035768E">
              <w:rPr>
                <w:color w:val="FFFFFF" w:themeColor="background1"/>
              </w:rPr>
              <w:t>ourses that meet CA Commission for Teacher Credentialing:</w:t>
            </w:r>
          </w:p>
        </w:tc>
      </w:tr>
      <w:tr w:rsidR="00746025" w:rsidRPr="00A8453A" w:rsidTr="0000373B">
        <w:trPr>
          <w:trHeight w:val="302"/>
          <w:jc w:val="center"/>
        </w:trPr>
        <w:tc>
          <w:tcPr>
            <w:tcW w:w="11167" w:type="dxa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746025" w:rsidRPr="00BB6BC9" w:rsidRDefault="00673330" w:rsidP="00BB6BC9">
            <w:r w:rsidRPr="00BB6BC9">
              <w:t xml:space="preserve">Complete </w:t>
            </w:r>
            <w:r w:rsidR="00BB6BC9">
              <w:rPr>
                <w:b/>
              </w:rPr>
              <w:t>ONE</w:t>
            </w:r>
            <w:r w:rsidRPr="00BB6BC9">
              <w:t xml:space="preserve"> of the following courses (3 units total):</w:t>
            </w:r>
          </w:p>
        </w:tc>
      </w:tr>
      <w:tr w:rsidR="00673330" w:rsidRPr="009A38E9" w:rsidTr="007763A4">
        <w:trPr>
          <w:trHeight w:val="302"/>
          <w:jc w:val="center"/>
        </w:trPr>
        <w:tc>
          <w:tcPr>
            <w:tcW w:w="724" w:type="dxa"/>
            <w:tcBorders>
              <w:bottom w:val="dotted" w:sz="4" w:space="0" w:color="auto"/>
            </w:tcBorders>
            <w:vAlign w:val="center"/>
          </w:tcPr>
          <w:p w:rsidR="00673330" w:rsidRPr="00533A41" w:rsidRDefault="00673330" w:rsidP="00533A4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926" w:type="dxa"/>
            <w:tcBorders>
              <w:bottom w:val="dotted" w:sz="4" w:space="0" w:color="auto"/>
            </w:tcBorders>
            <w:vAlign w:val="center"/>
          </w:tcPr>
          <w:p w:rsidR="00673330" w:rsidRPr="005F27D3" w:rsidRDefault="00673330" w:rsidP="00533A41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THEA 113: Introduction to Acting (3)</w:t>
            </w:r>
          </w:p>
          <w:p w:rsidR="002A7B65" w:rsidRPr="005F27D3" w:rsidRDefault="002A7B65" w:rsidP="002A7B65">
            <w:pPr>
              <w:ind w:left="720"/>
              <w:rPr>
                <w:b/>
                <w:sz w:val="16"/>
                <w:szCs w:val="16"/>
              </w:rPr>
            </w:pPr>
            <w:r w:rsidRPr="005F27D3">
              <w:rPr>
                <w:b/>
                <w:sz w:val="16"/>
                <w:szCs w:val="16"/>
              </w:rPr>
              <w:t>GE: Arts (C1)</w:t>
            </w:r>
          </w:p>
        </w:tc>
        <w:tc>
          <w:tcPr>
            <w:tcW w:w="4517" w:type="dxa"/>
            <w:tcBorders>
              <w:bottom w:val="dotted" w:sz="4" w:space="0" w:color="auto"/>
            </w:tcBorders>
            <w:vAlign w:val="center"/>
          </w:tcPr>
          <w:p w:rsidR="00673330" w:rsidRPr="005F27D3" w:rsidRDefault="0001745B" w:rsidP="00533A41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Corequisite: One GE Foundation</w:t>
            </w:r>
          </w:p>
        </w:tc>
      </w:tr>
      <w:tr w:rsidR="00673330" w:rsidRPr="009A38E9" w:rsidTr="007763A4">
        <w:trPr>
          <w:trHeight w:val="302"/>
          <w:jc w:val="center"/>
        </w:trPr>
        <w:tc>
          <w:tcPr>
            <w:tcW w:w="7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73330" w:rsidRPr="00533A41" w:rsidRDefault="00673330" w:rsidP="00533A4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9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73330" w:rsidRPr="005F27D3" w:rsidRDefault="00C42F5E" w:rsidP="00533A41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THEA 122</w:t>
            </w:r>
            <w:r w:rsidR="00673330" w:rsidRPr="005F27D3">
              <w:rPr>
                <w:sz w:val="20"/>
                <w:szCs w:val="20"/>
              </w:rPr>
              <w:t>: Theatre for the 21st Century (3)</w:t>
            </w:r>
          </w:p>
          <w:p w:rsidR="002A7B65" w:rsidRPr="005F27D3" w:rsidRDefault="002A7B65" w:rsidP="002A7B65">
            <w:pPr>
              <w:ind w:left="720"/>
              <w:rPr>
                <w:sz w:val="20"/>
                <w:szCs w:val="20"/>
              </w:rPr>
            </w:pPr>
            <w:r w:rsidRPr="005F27D3">
              <w:rPr>
                <w:b/>
                <w:sz w:val="16"/>
                <w:szCs w:val="16"/>
              </w:rPr>
              <w:t>GE: Arts (C1)</w:t>
            </w:r>
          </w:p>
        </w:tc>
        <w:tc>
          <w:tcPr>
            <w:tcW w:w="451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73330" w:rsidRPr="005F27D3" w:rsidRDefault="0001745B" w:rsidP="00533A41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Corequisite: One GE Foundation</w:t>
            </w:r>
          </w:p>
        </w:tc>
      </w:tr>
      <w:tr w:rsidR="00673330" w:rsidRPr="009A38E9" w:rsidTr="005D29E8">
        <w:trPr>
          <w:trHeight w:val="302"/>
          <w:jc w:val="center"/>
        </w:trPr>
        <w:tc>
          <w:tcPr>
            <w:tcW w:w="724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673330" w:rsidRPr="00533A41" w:rsidRDefault="00673330" w:rsidP="00533A4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926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673330" w:rsidRPr="005F27D3" w:rsidRDefault="001D3C4F" w:rsidP="00533A41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THEA</w:t>
            </w:r>
            <w:r w:rsidR="002A7B65" w:rsidRPr="005F27D3">
              <w:rPr>
                <w:sz w:val="20"/>
                <w:szCs w:val="20"/>
              </w:rPr>
              <w:t>/CWL</w:t>
            </w:r>
            <w:r w:rsidRPr="005F27D3">
              <w:rPr>
                <w:sz w:val="20"/>
                <w:szCs w:val="20"/>
              </w:rPr>
              <w:t xml:space="preserve"> 324</w:t>
            </w:r>
            <w:r w:rsidR="00673330" w:rsidRPr="005F27D3">
              <w:rPr>
                <w:sz w:val="20"/>
                <w:szCs w:val="20"/>
              </w:rPr>
              <w:t>: Theatre Today (3)</w:t>
            </w:r>
          </w:p>
          <w:p w:rsidR="002A7B65" w:rsidRPr="005F27D3" w:rsidRDefault="002A7B65" w:rsidP="002A7B65">
            <w:pPr>
              <w:ind w:left="720"/>
              <w:rPr>
                <w:b/>
                <w:sz w:val="16"/>
                <w:szCs w:val="16"/>
              </w:rPr>
            </w:pPr>
            <w:r w:rsidRPr="005F27D3">
              <w:rPr>
                <w:b/>
                <w:sz w:val="16"/>
                <w:szCs w:val="16"/>
              </w:rPr>
              <w:t>GE: Capstone (F) or (C1)</w:t>
            </w:r>
          </w:p>
        </w:tc>
        <w:tc>
          <w:tcPr>
            <w:tcW w:w="4517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673330" w:rsidRPr="005F27D3" w:rsidRDefault="008C1579" w:rsidP="00533A41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Upper Division Standing</w:t>
            </w:r>
          </w:p>
        </w:tc>
      </w:tr>
      <w:tr w:rsidR="005D29E8" w:rsidRPr="009A38E9" w:rsidTr="005D29E8">
        <w:trPr>
          <w:trHeight w:val="302"/>
          <w:jc w:val="center"/>
        </w:trPr>
        <w:tc>
          <w:tcPr>
            <w:tcW w:w="72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D29E8" w:rsidRPr="00533A41" w:rsidRDefault="005D29E8" w:rsidP="00533A41">
            <w:pPr>
              <w:rPr>
                <w:rFonts w:cstheme="minorHAnsi"/>
                <w:sz w:val="20"/>
                <w:szCs w:val="20"/>
              </w:rPr>
            </w:pPr>
            <w:bookmarkStart w:id="0" w:name="_GoBack"/>
          </w:p>
        </w:tc>
        <w:tc>
          <w:tcPr>
            <w:tcW w:w="592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D29E8" w:rsidRPr="005F27D3" w:rsidRDefault="005D29E8" w:rsidP="00533A41">
            <w:pPr>
              <w:rPr>
                <w:sz w:val="20"/>
                <w:szCs w:val="20"/>
              </w:rPr>
            </w:pPr>
          </w:p>
        </w:tc>
        <w:tc>
          <w:tcPr>
            <w:tcW w:w="45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D29E8" w:rsidRPr="005F27D3" w:rsidRDefault="005D29E8" w:rsidP="00533A41">
            <w:pPr>
              <w:rPr>
                <w:sz w:val="20"/>
                <w:szCs w:val="20"/>
              </w:rPr>
            </w:pPr>
          </w:p>
        </w:tc>
      </w:tr>
      <w:tr w:rsidR="005D29E8" w:rsidRPr="009A38E9" w:rsidTr="005D29E8">
        <w:trPr>
          <w:trHeight w:val="302"/>
          <w:jc w:val="center"/>
        </w:trPr>
        <w:tc>
          <w:tcPr>
            <w:tcW w:w="724" w:type="dxa"/>
            <w:tcBorders>
              <w:top w:val="nil"/>
              <w:left w:val="nil"/>
              <w:right w:val="nil"/>
            </w:tcBorders>
            <w:vAlign w:val="center"/>
          </w:tcPr>
          <w:p w:rsidR="005D29E8" w:rsidRPr="00533A41" w:rsidRDefault="005D29E8" w:rsidP="00533A4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926" w:type="dxa"/>
            <w:tcBorders>
              <w:top w:val="nil"/>
              <w:left w:val="nil"/>
              <w:right w:val="nil"/>
            </w:tcBorders>
            <w:vAlign w:val="center"/>
          </w:tcPr>
          <w:p w:rsidR="005D29E8" w:rsidRPr="005F27D3" w:rsidRDefault="005D29E8" w:rsidP="00533A41">
            <w:pPr>
              <w:rPr>
                <w:sz w:val="20"/>
                <w:szCs w:val="20"/>
              </w:rPr>
            </w:pPr>
          </w:p>
        </w:tc>
        <w:tc>
          <w:tcPr>
            <w:tcW w:w="4517" w:type="dxa"/>
            <w:tcBorders>
              <w:top w:val="nil"/>
              <w:left w:val="nil"/>
              <w:right w:val="nil"/>
            </w:tcBorders>
            <w:vAlign w:val="center"/>
          </w:tcPr>
          <w:p w:rsidR="005D29E8" w:rsidRPr="005F27D3" w:rsidRDefault="005D29E8" w:rsidP="00533A41">
            <w:pPr>
              <w:rPr>
                <w:sz w:val="20"/>
                <w:szCs w:val="20"/>
              </w:rPr>
            </w:pPr>
          </w:p>
        </w:tc>
      </w:tr>
      <w:bookmarkEnd w:id="0"/>
      <w:tr w:rsidR="0089049E" w:rsidRPr="00A8453A" w:rsidTr="0000373B">
        <w:trPr>
          <w:trHeight w:val="302"/>
          <w:jc w:val="center"/>
        </w:trPr>
        <w:tc>
          <w:tcPr>
            <w:tcW w:w="11167" w:type="dxa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89049E" w:rsidRPr="005F27D3" w:rsidRDefault="00673330" w:rsidP="00BB6BC9">
            <w:r w:rsidRPr="005F27D3">
              <w:t xml:space="preserve">Complete </w:t>
            </w:r>
            <w:r w:rsidR="00BB6BC9" w:rsidRPr="005F27D3">
              <w:rPr>
                <w:b/>
              </w:rPr>
              <w:t>ONE</w:t>
            </w:r>
            <w:r w:rsidRPr="005F27D3">
              <w:t xml:space="preserve"> of the following courses (3 units total):</w:t>
            </w:r>
          </w:p>
        </w:tc>
      </w:tr>
      <w:tr w:rsidR="00673330" w:rsidRPr="009A38E9" w:rsidTr="0000373B">
        <w:trPr>
          <w:trHeight w:val="302"/>
          <w:jc w:val="center"/>
        </w:trPr>
        <w:tc>
          <w:tcPr>
            <w:tcW w:w="724" w:type="dxa"/>
            <w:tcBorders>
              <w:bottom w:val="dotted" w:sz="4" w:space="0" w:color="auto"/>
            </w:tcBorders>
            <w:vAlign w:val="center"/>
          </w:tcPr>
          <w:p w:rsidR="00673330" w:rsidRPr="00533A41" w:rsidRDefault="00673330" w:rsidP="00533A4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926" w:type="dxa"/>
            <w:tcBorders>
              <w:bottom w:val="dotted" w:sz="4" w:space="0" w:color="auto"/>
            </w:tcBorders>
            <w:vAlign w:val="center"/>
          </w:tcPr>
          <w:p w:rsidR="00673330" w:rsidRPr="005F27D3" w:rsidRDefault="00673330" w:rsidP="00533A41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COMM 130: Essentials of Public Speaking (3)</w:t>
            </w:r>
          </w:p>
          <w:p w:rsidR="002A7B65" w:rsidRPr="005F27D3" w:rsidRDefault="002A7B65" w:rsidP="002A7B65">
            <w:pPr>
              <w:ind w:left="720"/>
              <w:rPr>
                <w:sz w:val="20"/>
                <w:szCs w:val="20"/>
              </w:rPr>
            </w:pPr>
            <w:r w:rsidRPr="005F27D3">
              <w:rPr>
                <w:b/>
                <w:sz w:val="16"/>
                <w:szCs w:val="16"/>
              </w:rPr>
              <w:t>GE: Oral Communication (A2)</w:t>
            </w:r>
          </w:p>
        </w:tc>
        <w:tc>
          <w:tcPr>
            <w:tcW w:w="4517" w:type="dxa"/>
            <w:tcBorders>
              <w:bottom w:val="dotted" w:sz="4" w:space="0" w:color="auto"/>
            </w:tcBorders>
            <w:vAlign w:val="center"/>
          </w:tcPr>
          <w:p w:rsidR="00673330" w:rsidRPr="005F27D3" w:rsidRDefault="00673330" w:rsidP="00533A41">
            <w:pPr>
              <w:rPr>
                <w:sz w:val="20"/>
                <w:szCs w:val="20"/>
              </w:rPr>
            </w:pPr>
          </w:p>
        </w:tc>
      </w:tr>
      <w:tr w:rsidR="00673330" w:rsidRPr="009A38E9" w:rsidTr="0000373B">
        <w:trPr>
          <w:trHeight w:val="302"/>
          <w:jc w:val="center"/>
        </w:trPr>
        <w:tc>
          <w:tcPr>
            <w:tcW w:w="724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673330" w:rsidRPr="00533A41" w:rsidRDefault="00673330" w:rsidP="00533A4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926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673330" w:rsidRPr="005F27D3" w:rsidRDefault="00673330" w:rsidP="00533A41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COMM 335: Persuasive Speaking (3)</w:t>
            </w:r>
          </w:p>
          <w:p w:rsidR="002A7B65" w:rsidRPr="005F27D3" w:rsidRDefault="002A7B65" w:rsidP="002A7B65">
            <w:pPr>
              <w:ind w:left="720"/>
              <w:rPr>
                <w:sz w:val="20"/>
                <w:szCs w:val="20"/>
              </w:rPr>
            </w:pPr>
            <w:r w:rsidRPr="005F27D3">
              <w:rPr>
                <w:b/>
                <w:sz w:val="16"/>
                <w:szCs w:val="16"/>
              </w:rPr>
              <w:t>GE: Lifelong Learning and Self-Development (E)</w:t>
            </w:r>
          </w:p>
        </w:tc>
        <w:tc>
          <w:tcPr>
            <w:tcW w:w="4517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673330" w:rsidRPr="005F27D3" w:rsidRDefault="00403C06" w:rsidP="00533A41">
            <w:pPr>
              <w:rPr>
                <w:sz w:val="20"/>
                <w:szCs w:val="20"/>
              </w:rPr>
            </w:pPr>
            <w:r w:rsidRPr="005F27D3">
              <w:rPr>
                <w:sz w:val="20"/>
                <w:szCs w:val="20"/>
              </w:rPr>
              <w:t>GE Foundations</w:t>
            </w:r>
          </w:p>
        </w:tc>
      </w:tr>
    </w:tbl>
    <w:p w:rsidR="007F5F9E" w:rsidRPr="007F5F9E" w:rsidRDefault="007F5F9E" w:rsidP="007F5F9E">
      <w:pPr>
        <w:spacing w:after="0"/>
        <w:rPr>
          <w:sz w:val="21"/>
          <w:szCs w:val="21"/>
        </w:rPr>
      </w:pPr>
    </w:p>
    <w:p w:rsidR="007D3F29" w:rsidRDefault="007F5F9E" w:rsidP="007F5F9E">
      <w:pPr>
        <w:spacing w:after="0" w:line="240" w:lineRule="auto"/>
        <w:contextualSpacing/>
        <w:rPr>
          <w:sz w:val="21"/>
          <w:szCs w:val="21"/>
        </w:rPr>
      </w:pPr>
      <w:r w:rsidRPr="007F5F9E">
        <w:rPr>
          <w:sz w:val="21"/>
          <w:szCs w:val="21"/>
        </w:rPr>
        <w:t>See</w:t>
      </w:r>
      <w:r w:rsidR="007A369C">
        <w:rPr>
          <w:sz w:val="21"/>
          <w:szCs w:val="21"/>
        </w:rPr>
        <w:t xml:space="preserve"> online </w:t>
      </w:r>
      <w:r w:rsidRPr="007F5F9E">
        <w:rPr>
          <w:sz w:val="21"/>
          <w:szCs w:val="21"/>
        </w:rPr>
        <w:t>Catalog for additional course information</w:t>
      </w:r>
      <w:r w:rsidR="00C42F5E">
        <w:rPr>
          <w:sz w:val="21"/>
          <w:szCs w:val="21"/>
        </w:rPr>
        <w:t>, limitations, and requirements</w:t>
      </w:r>
      <w:r w:rsidRPr="007F5F9E">
        <w:rPr>
          <w:sz w:val="21"/>
          <w:szCs w:val="21"/>
        </w:rPr>
        <w:t>.</w:t>
      </w:r>
      <w:r w:rsidRPr="007F5F9E">
        <w:rPr>
          <w:sz w:val="21"/>
          <w:szCs w:val="21"/>
        </w:rPr>
        <w:tab/>
      </w:r>
    </w:p>
    <w:p w:rsidR="00031874" w:rsidRDefault="00031874" w:rsidP="007F5F9E">
      <w:pPr>
        <w:spacing w:after="0" w:line="240" w:lineRule="auto"/>
        <w:contextualSpacing/>
        <w:rPr>
          <w:sz w:val="21"/>
          <w:szCs w:val="21"/>
        </w:rPr>
      </w:pPr>
    </w:p>
    <w:p w:rsidR="004B779F" w:rsidRDefault="004B779F" w:rsidP="007F5F9E">
      <w:pPr>
        <w:spacing w:after="0" w:line="240" w:lineRule="auto"/>
        <w:contextualSpacing/>
        <w:rPr>
          <w:sz w:val="21"/>
          <w:szCs w:val="21"/>
        </w:rPr>
      </w:pPr>
    </w:p>
    <w:p w:rsidR="004B779F" w:rsidRDefault="004B779F" w:rsidP="007F5F9E">
      <w:pPr>
        <w:spacing w:after="0" w:line="240" w:lineRule="auto"/>
        <w:contextualSpacing/>
        <w:rPr>
          <w:sz w:val="21"/>
          <w:szCs w:val="21"/>
        </w:rPr>
      </w:pPr>
    </w:p>
    <w:p w:rsidR="004B779F" w:rsidRDefault="004B779F" w:rsidP="007F5F9E">
      <w:pPr>
        <w:spacing w:after="0" w:line="240" w:lineRule="auto"/>
        <w:contextualSpacing/>
        <w:rPr>
          <w:sz w:val="21"/>
          <w:szCs w:val="21"/>
        </w:rPr>
      </w:pPr>
    </w:p>
    <w:p w:rsidR="00403C06" w:rsidRDefault="00403C06" w:rsidP="007D3F29">
      <w:pPr>
        <w:spacing w:after="0" w:line="240" w:lineRule="auto"/>
        <w:contextualSpacing/>
        <w:rPr>
          <w:b/>
          <w:sz w:val="21"/>
          <w:szCs w:val="21"/>
          <w:u w:val="single"/>
        </w:rPr>
      </w:pPr>
    </w:p>
    <w:p w:rsidR="006B1005" w:rsidRDefault="006B1005" w:rsidP="007D3F29">
      <w:pPr>
        <w:spacing w:after="0" w:line="240" w:lineRule="auto"/>
        <w:contextualSpacing/>
        <w:rPr>
          <w:b/>
          <w:sz w:val="21"/>
          <w:szCs w:val="21"/>
          <w:u w:val="single"/>
        </w:rPr>
        <w:sectPr w:rsidR="006B1005" w:rsidSect="008262C0">
          <w:footerReference w:type="default" r:id="rId11"/>
          <w:pgSz w:w="12240" w:h="15840"/>
          <w:pgMar w:top="720" w:right="720" w:bottom="720" w:left="720" w:header="288" w:footer="288" w:gutter="0"/>
          <w:cols w:space="720"/>
          <w:docGrid w:linePitch="360"/>
        </w:sectPr>
      </w:pPr>
    </w:p>
    <w:tbl>
      <w:tblPr>
        <w:tblW w:w="111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3720"/>
        <w:gridCol w:w="3390"/>
        <w:gridCol w:w="4050"/>
      </w:tblGrid>
      <w:tr w:rsidR="007A369C" w:rsidRPr="00D17DA8" w:rsidTr="006866BD">
        <w:trPr>
          <w:trHeight w:val="1430"/>
        </w:trPr>
        <w:tc>
          <w:tcPr>
            <w:tcW w:w="3720" w:type="dxa"/>
            <w:shd w:val="clear" w:color="auto" w:fill="auto"/>
            <w:vAlign w:val="center"/>
          </w:tcPr>
          <w:p w:rsidR="007A369C" w:rsidRPr="00D17DA8" w:rsidRDefault="007A369C" w:rsidP="006866BD">
            <w:pPr>
              <w:spacing w:after="0" w:line="240" w:lineRule="auto"/>
              <w:ind w:right="-14"/>
              <w:rPr>
                <w:rFonts w:ascii="Calibri" w:hAnsi="Calibri" w:cs="Calibri"/>
                <w:sz w:val="21"/>
                <w:szCs w:val="21"/>
                <w:u w:val="single"/>
              </w:rPr>
            </w:pPr>
            <w:r w:rsidRPr="00D17DA8">
              <w:rPr>
                <w:rFonts w:ascii="Calibri" w:hAnsi="Calibri" w:cs="Calibri"/>
                <w:b/>
                <w:bCs/>
                <w:sz w:val="21"/>
                <w:szCs w:val="21"/>
                <w:u w:val="single"/>
              </w:rPr>
              <w:lastRenderedPageBreak/>
              <w:t>GPA Requirements</w:t>
            </w:r>
          </w:p>
          <w:p w:rsidR="007A369C" w:rsidRPr="00D17DA8" w:rsidRDefault="007A369C" w:rsidP="006866BD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D17DA8">
              <w:rPr>
                <w:sz w:val="21"/>
                <w:szCs w:val="21"/>
              </w:rPr>
              <w:t>Minimum 2.0 for ALL of the following:</w:t>
            </w:r>
          </w:p>
          <w:p w:rsidR="007A369C" w:rsidRPr="00D17DA8" w:rsidRDefault="007A369C" w:rsidP="007A369C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sz w:val="21"/>
                <w:szCs w:val="21"/>
              </w:rPr>
            </w:pPr>
            <w:r w:rsidRPr="00D17DA8">
              <w:rPr>
                <w:sz w:val="21"/>
                <w:szCs w:val="21"/>
              </w:rPr>
              <w:t>Overall GPA</w:t>
            </w:r>
          </w:p>
          <w:p w:rsidR="007A369C" w:rsidRPr="00D17DA8" w:rsidRDefault="007A369C" w:rsidP="007A369C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sz w:val="21"/>
                <w:szCs w:val="21"/>
              </w:rPr>
            </w:pPr>
            <w:r w:rsidRPr="00D17DA8">
              <w:rPr>
                <w:sz w:val="21"/>
                <w:szCs w:val="21"/>
              </w:rPr>
              <w:t>CSULB GPA</w:t>
            </w:r>
          </w:p>
          <w:p w:rsidR="007A369C" w:rsidRPr="00D17DA8" w:rsidRDefault="007A369C" w:rsidP="007A369C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sz w:val="21"/>
                <w:szCs w:val="21"/>
              </w:rPr>
            </w:pPr>
            <w:r w:rsidRPr="00D17DA8">
              <w:rPr>
                <w:sz w:val="21"/>
                <w:szCs w:val="21"/>
              </w:rPr>
              <w:t>Cumulative Major/Minor GPA</w:t>
            </w:r>
          </w:p>
        </w:tc>
        <w:tc>
          <w:tcPr>
            <w:tcW w:w="3390" w:type="dxa"/>
            <w:shd w:val="clear" w:color="auto" w:fill="auto"/>
            <w:vAlign w:val="center"/>
          </w:tcPr>
          <w:p w:rsidR="007A369C" w:rsidRPr="00D17DA8" w:rsidRDefault="007A369C" w:rsidP="006866BD">
            <w:pPr>
              <w:spacing w:after="0" w:line="240" w:lineRule="auto"/>
              <w:ind w:right="-14"/>
              <w:rPr>
                <w:rFonts w:ascii="Calibri" w:hAnsi="Calibri" w:cs="Calibri"/>
                <w:sz w:val="21"/>
                <w:szCs w:val="21"/>
                <w:u w:val="single"/>
              </w:rPr>
            </w:pPr>
            <w:r w:rsidRPr="00D17DA8">
              <w:rPr>
                <w:rFonts w:ascii="Calibri" w:hAnsi="Calibri" w:cs="Calibri"/>
                <w:b/>
                <w:bCs/>
                <w:sz w:val="21"/>
                <w:szCs w:val="21"/>
                <w:u w:val="single"/>
              </w:rPr>
              <w:t>Unit Requirements</w:t>
            </w:r>
          </w:p>
          <w:p w:rsidR="007A369C" w:rsidRPr="00D17DA8" w:rsidRDefault="007A369C" w:rsidP="006866BD">
            <w:pPr>
              <w:spacing w:after="0" w:line="240" w:lineRule="auto"/>
              <w:ind w:right="-14"/>
              <w:rPr>
                <w:rFonts w:ascii="Calibri" w:hAnsi="Calibri" w:cs="Calibri"/>
                <w:sz w:val="21"/>
                <w:szCs w:val="21"/>
              </w:rPr>
            </w:pPr>
            <w:r w:rsidRPr="00D17DA8">
              <w:rPr>
                <w:rFonts w:ascii="Calibri" w:hAnsi="Calibri" w:cs="Calibri"/>
                <w:sz w:val="21"/>
                <w:szCs w:val="21"/>
              </w:rPr>
              <w:t>120 Overall units</w:t>
            </w:r>
          </w:p>
          <w:p w:rsidR="007A369C" w:rsidRPr="00D17DA8" w:rsidRDefault="007A369C" w:rsidP="006866BD">
            <w:pPr>
              <w:spacing w:after="0" w:line="240" w:lineRule="auto"/>
              <w:ind w:right="-14"/>
              <w:rPr>
                <w:rFonts w:ascii="Calibri" w:hAnsi="Calibri" w:cs="Calibri"/>
                <w:sz w:val="21"/>
                <w:szCs w:val="21"/>
              </w:rPr>
            </w:pPr>
            <w:r w:rsidRPr="00D17DA8">
              <w:rPr>
                <w:rFonts w:ascii="Calibri" w:hAnsi="Calibri" w:cs="Calibri"/>
                <w:sz w:val="21"/>
                <w:szCs w:val="21"/>
              </w:rPr>
              <w:t>40 Upper Division units</w:t>
            </w:r>
          </w:p>
          <w:p w:rsidR="007A369C" w:rsidRPr="00D17DA8" w:rsidRDefault="007A369C" w:rsidP="006866BD">
            <w:pPr>
              <w:spacing w:after="0" w:line="240" w:lineRule="auto"/>
              <w:ind w:right="-14"/>
              <w:rPr>
                <w:rFonts w:ascii="Calibri" w:hAnsi="Calibri" w:cs="Calibri"/>
                <w:sz w:val="21"/>
                <w:szCs w:val="21"/>
              </w:rPr>
            </w:pPr>
            <w:r w:rsidRPr="00D17DA8">
              <w:rPr>
                <w:rFonts w:ascii="Calibri" w:hAnsi="Calibri" w:cs="Calibri"/>
                <w:sz w:val="21"/>
                <w:szCs w:val="21"/>
              </w:rPr>
              <w:t>30 CSULB units</w:t>
            </w:r>
          </w:p>
          <w:p w:rsidR="007A369C" w:rsidRPr="00D17DA8" w:rsidRDefault="007A369C" w:rsidP="006866BD">
            <w:pPr>
              <w:spacing w:after="0" w:line="240" w:lineRule="auto"/>
              <w:ind w:right="-14"/>
              <w:rPr>
                <w:rFonts w:ascii="Calibri" w:hAnsi="Calibri" w:cs="Calibri"/>
                <w:sz w:val="21"/>
                <w:szCs w:val="21"/>
              </w:rPr>
            </w:pPr>
            <w:r w:rsidRPr="00D17DA8">
              <w:rPr>
                <w:rFonts w:ascii="Calibri" w:hAnsi="Calibri" w:cs="Calibri"/>
                <w:sz w:val="21"/>
                <w:szCs w:val="21"/>
              </w:rPr>
              <w:t>24 Upper Division CSULB units</w:t>
            </w:r>
          </w:p>
        </w:tc>
        <w:tc>
          <w:tcPr>
            <w:tcW w:w="4050" w:type="dxa"/>
            <w:shd w:val="clear" w:color="auto" w:fill="auto"/>
            <w:vAlign w:val="center"/>
          </w:tcPr>
          <w:p w:rsidR="007A369C" w:rsidRPr="00D17DA8" w:rsidRDefault="007A369C" w:rsidP="006866BD">
            <w:pPr>
              <w:spacing w:after="0" w:line="240" w:lineRule="auto"/>
              <w:ind w:right="-14"/>
              <w:rPr>
                <w:rFonts w:ascii="Calibri" w:hAnsi="Calibri" w:cs="Calibri"/>
                <w:b/>
                <w:bCs/>
                <w:sz w:val="21"/>
                <w:szCs w:val="21"/>
                <w:u w:val="single"/>
              </w:rPr>
            </w:pPr>
            <w:r w:rsidRPr="00D17DA8">
              <w:rPr>
                <w:rFonts w:ascii="Calibri" w:hAnsi="Calibri" w:cs="Calibri"/>
                <w:b/>
                <w:bCs/>
                <w:sz w:val="21"/>
                <w:szCs w:val="21"/>
                <w:u w:val="single"/>
              </w:rPr>
              <w:t>Class Unit Levels</w:t>
            </w:r>
          </w:p>
          <w:p w:rsidR="007A369C" w:rsidRPr="00D17DA8" w:rsidRDefault="007A369C" w:rsidP="006866BD">
            <w:pPr>
              <w:spacing w:after="0" w:line="240" w:lineRule="auto"/>
              <w:ind w:right="-14"/>
              <w:rPr>
                <w:rFonts w:ascii="Calibri" w:hAnsi="Calibri" w:cs="Calibri"/>
                <w:sz w:val="21"/>
                <w:szCs w:val="21"/>
              </w:rPr>
            </w:pPr>
            <w:r w:rsidRPr="00D17DA8">
              <w:rPr>
                <w:rFonts w:ascii="Calibri" w:hAnsi="Calibri" w:cs="Calibri"/>
                <w:sz w:val="21"/>
                <w:szCs w:val="21"/>
              </w:rPr>
              <w:t>0-29 units = Freshmen</w:t>
            </w:r>
          </w:p>
          <w:p w:rsidR="007A369C" w:rsidRPr="00D17DA8" w:rsidRDefault="007A369C" w:rsidP="006866BD">
            <w:pPr>
              <w:spacing w:after="0" w:line="240" w:lineRule="auto"/>
              <w:ind w:right="-14"/>
              <w:rPr>
                <w:rFonts w:ascii="Calibri" w:hAnsi="Calibri" w:cs="Calibri"/>
                <w:sz w:val="21"/>
                <w:szCs w:val="21"/>
              </w:rPr>
            </w:pPr>
            <w:r w:rsidRPr="00D17DA8">
              <w:rPr>
                <w:rFonts w:ascii="Calibri" w:hAnsi="Calibri" w:cs="Calibri"/>
                <w:sz w:val="21"/>
                <w:szCs w:val="21"/>
              </w:rPr>
              <w:t>30-59 units = Sophomore</w:t>
            </w:r>
          </w:p>
          <w:p w:rsidR="007A369C" w:rsidRPr="00D17DA8" w:rsidRDefault="007A369C" w:rsidP="006866BD">
            <w:pPr>
              <w:spacing w:after="0" w:line="240" w:lineRule="auto"/>
              <w:ind w:right="-14"/>
              <w:rPr>
                <w:rFonts w:ascii="Calibri" w:hAnsi="Calibri" w:cs="Calibri"/>
                <w:sz w:val="21"/>
                <w:szCs w:val="21"/>
              </w:rPr>
            </w:pPr>
            <w:r w:rsidRPr="00D17DA8">
              <w:rPr>
                <w:rFonts w:ascii="Calibri" w:hAnsi="Calibri" w:cs="Calibri"/>
                <w:sz w:val="21"/>
                <w:szCs w:val="21"/>
              </w:rPr>
              <w:t>60-89 units = Junior/Upper Division Standing</w:t>
            </w:r>
          </w:p>
          <w:p w:rsidR="007A369C" w:rsidRPr="00D17DA8" w:rsidRDefault="007A369C" w:rsidP="006866BD">
            <w:pPr>
              <w:spacing w:after="0" w:line="240" w:lineRule="auto"/>
              <w:ind w:right="-14"/>
              <w:rPr>
                <w:rFonts w:ascii="Calibri" w:hAnsi="Calibri" w:cs="Calibri"/>
                <w:sz w:val="21"/>
                <w:szCs w:val="21"/>
              </w:rPr>
            </w:pPr>
            <w:r w:rsidRPr="00D17DA8">
              <w:rPr>
                <w:rFonts w:ascii="Calibri" w:hAnsi="Calibri" w:cs="Calibri"/>
                <w:sz w:val="21"/>
                <w:szCs w:val="21"/>
              </w:rPr>
              <w:t>90+ units = Senior</w:t>
            </w:r>
          </w:p>
        </w:tc>
      </w:tr>
      <w:tr w:rsidR="007A369C" w:rsidRPr="00D17DA8" w:rsidTr="006866BD">
        <w:trPr>
          <w:trHeight w:val="620"/>
        </w:trPr>
        <w:tc>
          <w:tcPr>
            <w:tcW w:w="11160" w:type="dxa"/>
            <w:gridSpan w:val="3"/>
            <w:shd w:val="clear" w:color="auto" w:fill="auto"/>
            <w:vAlign w:val="center"/>
          </w:tcPr>
          <w:p w:rsidR="007A369C" w:rsidRPr="00D17DA8" w:rsidRDefault="007A369C" w:rsidP="006866BD">
            <w:pPr>
              <w:widowControl w:val="0"/>
              <w:spacing w:after="0" w:line="240" w:lineRule="auto"/>
              <w:jc w:val="center"/>
              <w:rPr>
                <w:b/>
                <w:bCs/>
                <w:sz w:val="21"/>
                <w:szCs w:val="21"/>
                <w:u w:val="single"/>
              </w:rPr>
            </w:pPr>
            <w:r w:rsidRPr="00D17DA8">
              <w:rPr>
                <w:b/>
                <w:bCs/>
                <w:sz w:val="21"/>
                <w:szCs w:val="21"/>
                <w:u w:val="single"/>
              </w:rPr>
              <w:t>Graduate Writing Assessment Requirement (GWAR)</w:t>
            </w:r>
          </w:p>
          <w:p w:rsidR="007A369C" w:rsidRPr="00D17DA8" w:rsidRDefault="007A369C" w:rsidP="006866BD">
            <w:pPr>
              <w:widowControl w:val="0"/>
              <w:spacing w:after="0" w:line="240" w:lineRule="auto"/>
              <w:jc w:val="center"/>
              <w:rPr>
                <w:sz w:val="21"/>
                <w:szCs w:val="21"/>
              </w:rPr>
            </w:pPr>
            <w:r w:rsidRPr="00D17DA8">
              <w:rPr>
                <w:sz w:val="21"/>
                <w:szCs w:val="21"/>
              </w:rPr>
              <w:t xml:space="preserve">Attempt the Writing Proficiency Exam (WPE) </w:t>
            </w:r>
            <w:r w:rsidRPr="00D17DA8">
              <w:rPr>
                <w:sz w:val="21"/>
                <w:szCs w:val="21"/>
                <w:u w:val="single"/>
              </w:rPr>
              <w:t>before</w:t>
            </w:r>
            <w:r w:rsidRPr="00D17DA8">
              <w:rPr>
                <w:sz w:val="21"/>
                <w:szCs w:val="21"/>
              </w:rPr>
              <w:t xml:space="preserve"> </w:t>
            </w:r>
            <w:r w:rsidR="00C27CAD">
              <w:rPr>
                <w:sz w:val="21"/>
                <w:szCs w:val="21"/>
              </w:rPr>
              <w:t>50</w:t>
            </w:r>
            <w:r w:rsidRPr="00D17DA8">
              <w:rPr>
                <w:sz w:val="21"/>
                <w:szCs w:val="21"/>
              </w:rPr>
              <w:t xml:space="preserve"> units. Transfer students must take the WPE during their first semester.</w:t>
            </w:r>
          </w:p>
        </w:tc>
      </w:tr>
    </w:tbl>
    <w:p w:rsidR="00227B36" w:rsidRDefault="00227B36" w:rsidP="007F5F9E">
      <w:pPr>
        <w:spacing w:after="0" w:line="240" w:lineRule="auto"/>
        <w:contextualSpacing/>
        <w:rPr>
          <w:b/>
          <w:sz w:val="21"/>
          <w:szCs w:val="21"/>
          <w:u w:val="single"/>
        </w:rPr>
      </w:pPr>
    </w:p>
    <w:p w:rsidR="00227B36" w:rsidRDefault="00227B36" w:rsidP="007F5F9E">
      <w:pPr>
        <w:spacing w:after="0" w:line="240" w:lineRule="auto"/>
        <w:contextualSpacing/>
        <w:rPr>
          <w:b/>
          <w:sz w:val="21"/>
          <w:szCs w:val="21"/>
          <w:u w:val="single"/>
        </w:rPr>
      </w:pPr>
    </w:p>
    <w:p w:rsidR="007F5F9E" w:rsidRDefault="007F5F9E" w:rsidP="007F5F9E">
      <w:pPr>
        <w:spacing w:after="0" w:line="240" w:lineRule="auto"/>
        <w:contextualSpacing/>
        <w:rPr>
          <w:b/>
          <w:sz w:val="21"/>
          <w:szCs w:val="21"/>
        </w:rPr>
      </w:pPr>
      <w:r w:rsidRPr="007F5F9E">
        <w:rPr>
          <w:b/>
          <w:sz w:val="21"/>
          <w:szCs w:val="21"/>
          <w:u w:val="single"/>
        </w:rPr>
        <w:t>Additional Information</w:t>
      </w:r>
      <w:r w:rsidRPr="007F5F9E">
        <w:rPr>
          <w:b/>
          <w:sz w:val="21"/>
          <w:szCs w:val="21"/>
        </w:rPr>
        <w:tab/>
      </w:r>
    </w:p>
    <w:tbl>
      <w:tblPr>
        <w:tblStyle w:val="TableGrid"/>
        <w:tblW w:w="110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74"/>
      </w:tblGrid>
      <w:tr w:rsidR="00DE4D04" w:rsidTr="00FF73AD">
        <w:trPr>
          <w:trHeight w:val="1720"/>
        </w:trPr>
        <w:tc>
          <w:tcPr>
            <w:tcW w:w="11074" w:type="dxa"/>
          </w:tcPr>
          <w:p w:rsidR="007A369C" w:rsidRPr="007A369C" w:rsidRDefault="007A369C" w:rsidP="007A369C">
            <w:pPr>
              <w:pStyle w:val="ListParagraph"/>
              <w:numPr>
                <w:ilvl w:val="0"/>
                <w:numId w:val="3"/>
              </w:numPr>
              <w:rPr>
                <w:rFonts w:eastAsia="Times New Roman"/>
                <w:sz w:val="21"/>
                <w:szCs w:val="21"/>
              </w:rPr>
            </w:pPr>
            <w:r w:rsidRPr="007A369C">
              <w:rPr>
                <w:rFonts w:eastAsia="Times New Roman"/>
                <w:sz w:val="21"/>
                <w:szCs w:val="21"/>
              </w:rPr>
              <w:t>Visit the Enrollment Services website to review Major Specific Declaration Requirements: csulb.edu/enrollment.</w:t>
            </w:r>
          </w:p>
          <w:p w:rsidR="007A369C" w:rsidRPr="007A369C" w:rsidRDefault="007A369C" w:rsidP="007A369C">
            <w:pPr>
              <w:pStyle w:val="ListParagraph"/>
              <w:numPr>
                <w:ilvl w:val="0"/>
                <w:numId w:val="3"/>
              </w:numPr>
              <w:rPr>
                <w:rFonts w:eastAsia="Times New Roman"/>
                <w:sz w:val="21"/>
                <w:szCs w:val="21"/>
              </w:rPr>
            </w:pPr>
            <w:r w:rsidRPr="007A369C">
              <w:rPr>
                <w:rFonts w:eastAsia="Times New Roman"/>
                <w:sz w:val="21"/>
                <w:szCs w:val="21"/>
              </w:rPr>
              <w:t>13 units from the major department can double count with GE requirements. Courses in bold indicate GE requirements. Visit the GE website for course selection: csulb.edu/</w:t>
            </w:r>
            <w:proofErr w:type="spellStart"/>
            <w:r w:rsidRPr="007A369C">
              <w:rPr>
                <w:rFonts w:eastAsia="Times New Roman"/>
                <w:sz w:val="21"/>
                <w:szCs w:val="21"/>
              </w:rPr>
              <w:t>ge</w:t>
            </w:r>
            <w:proofErr w:type="spellEnd"/>
            <w:r w:rsidRPr="007A369C">
              <w:rPr>
                <w:rFonts w:eastAsia="Times New Roman"/>
                <w:sz w:val="21"/>
                <w:szCs w:val="21"/>
              </w:rPr>
              <w:t>.</w:t>
            </w:r>
          </w:p>
          <w:p w:rsidR="007A369C" w:rsidRPr="007A369C" w:rsidRDefault="00DE4D04" w:rsidP="007A369C">
            <w:pPr>
              <w:pStyle w:val="ListParagraph"/>
              <w:numPr>
                <w:ilvl w:val="0"/>
                <w:numId w:val="3"/>
              </w:numPr>
              <w:rPr>
                <w:sz w:val="21"/>
                <w:szCs w:val="21"/>
              </w:rPr>
            </w:pPr>
            <w:r w:rsidRPr="00007363">
              <w:rPr>
                <w:sz w:val="21"/>
                <w:szCs w:val="21"/>
              </w:rPr>
              <w:t>The GE Composition requirement is a prerequisite for all upper division courses.</w:t>
            </w:r>
          </w:p>
          <w:p w:rsidR="00524F93" w:rsidRDefault="00524F93" w:rsidP="00524F93">
            <w:pPr>
              <w:pStyle w:val="ListParagraph"/>
              <w:numPr>
                <w:ilvl w:val="0"/>
                <w:numId w:val="3"/>
              </w:numPr>
              <w:rPr>
                <w:sz w:val="21"/>
                <w:szCs w:val="21"/>
              </w:rPr>
            </w:pPr>
            <w:r w:rsidRPr="00524F93">
              <w:rPr>
                <w:sz w:val="21"/>
                <w:szCs w:val="21"/>
              </w:rPr>
              <w:t>English Education majors are required to save all graded work for their</w:t>
            </w:r>
            <w:r>
              <w:rPr>
                <w:sz w:val="21"/>
                <w:szCs w:val="21"/>
              </w:rPr>
              <w:t xml:space="preserve"> Summative Assessment Portfolio</w:t>
            </w:r>
            <w:r w:rsidRPr="00524F93">
              <w:rPr>
                <w:sz w:val="21"/>
                <w:szCs w:val="21"/>
              </w:rPr>
              <w:t>, which is due the semester prior to student teaching.</w:t>
            </w:r>
          </w:p>
          <w:p w:rsidR="003F407D" w:rsidRPr="00524F93" w:rsidRDefault="003F407D" w:rsidP="00524F93">
            <w:pPr>
              <w:pStyle w:val="ListParagraph"/>
              <w:numPr>
                <w:ilvl w:val="0"/>
                <w:numId w:val="3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ENGL 435 may be used as a</w:t>
            </w:r>
            <w:r w:rsidR="006B700C">
              <w:rPr>
                <w:sz w:val="21"/>
                <w:szCs w:val="21"/>
              </w:rPr>
              <w:t xml:space="preserve"> substitute course for ENGL 410 except in Rhetoric and Composition Emphasis.</w:t>
            </w:r>
          </w:p>
          <w:p w:rsidR="00F73F06" w:rsidRPr="004E0EFD" w:rsidRDefault="00F73F06" w:rsidP="00E445DA">
            <w:pPr>
              <w:pStyle w:val="ListParagraph"/>
              <w:numPr>
                <w:ilvl w:val="0"/>
                <w:numId w:val="3"/>
              </w:numPr>
              <w:rPr>
                <w:b/>
                <w:sz w:val="21"/>
                <w:szCs w:val="21"/>
              </w:rPr>
            </w:pPr>
            <w:r w:rsidRPr="004E0EFD">
              <w:rPr>
                <w:b/>
                <w:sz w:val="21"/>
                <w:szCs w:val="21"/>
              </w:rPr>
              <w:t>Students wishing to pursue the Single Subject Credential in addition to the major must see the English Education Credential advisor as classes can count in the major</w:t>
            </w:r>
            <w:r w:rsidR="0064523D">
              <w:rPr>
                <w:b/>
                <w:sz w:val="21"/>
                <w:szCs w:val="21"/>
              </w:rPr>
              <w:t xml:space="preserve"> and for GE.</w:t>
            </w:r>
            <w:r w:rsidR="006B700C">
              <w:rPr>
                <w:b/>
                <w:sz w:val="21"/>
                <w:szCs w:val="21"/>
              </w:rPr>
              <w:t xml:space="preserve"> Students must meet the grade point average requirement to be accepted in the Single Subject Program.</w:t>
            </w:r>
          </w:p>
          <w:p w:rsidR="00F73F06" w:rsidRPr="00E97791" w:rsidRDefault="00F73F06" w:rsidP="00F73F06">
            <w:pPr>
              <w:pStyle w:val="ListParagraph"/>
              <w:ind w:left="0"/>
              <w:rPr>
                <w:sz w:val="21"/>
                <w:szCs w:val="21"/>
              </w:rPr>
            </w:pPr>
          </w:p>
        </w:tc>
      </w:tr>
    </w:tbl>
    <w:p w:rsidR="000D46AB" w:rsidRDefault="000D46AB" w:rsidP="00007363">
      <w:pPr>
        <w:spacing w:after="0" w:line="240" w:lineRule="auto"/>
        <w:contextualSpacing/>
        <w:rPr>
          <w:b/>
          <w:sz w:val="21"/>
          <w:szCs w:val="21"/>
        </w:rPr>
      </w:pPr>
    </w:p>
    <w:p w:rsidR="00007363" w:rsidRPr="00F73F06" w:rsidRDefault="00801468" w:rsidP="00007363">
      <w:pPr>
        <w:spacing w:after="0" w:line="240" w:lineRule="auto"/>
        <w:contextualSpacing/>
        <w:rPr>
          <w:b/>
          <w:sz w:val="21"/>
          <w:szCs w:val="21"/>
          <w:u w:val="single"/>
        </w:rPr>
      </w:pPr>
      <w:r>
        <w:rPr>
          <w:b/>
          <w:sz w:val="21"/>
          <w:szCs w:val="21"/>
        </w:rPr>
        <w:t>Department of English</w:t>
      </w:r>
      <w:r>
        <w:rPr>
          <w:b/>
          <w:sz w:val="21"/>
          <w:szCs w:val="21"/>
        </w:rPr>
        <w:tab/>
      </w:r>
      <w:r>
        <w:rPr>
          <w:b/>
          <w:sz w:val="21"/>
          <w:szCs w:val="21"/>
        </w:rPr>
        <w:tab/>
      </w:r>
      <w:r>
        <w:rPr>
          <w:b/>
          <w:sz w:val="21"/>
          <w:szCs w:val="21"/>
        </w:rPr>
        <w:tab/>
      </w:r>
      <w:r>
        <w:rPr>
          <w:b/>
          <w:sz w:val="21"/>
          <w:szCs w:val="21"/>
        </w:rPr>
        <w:tab/>
      </w:r>
      <w:r>
        <w:rPr>
          <w:b/>
          <w:sz w:val="21"/>
          <w:szCs w:val="21"/>
        </w:rPr>
        <w:tab/>
      </w:r>
      <w:r w:rsidR="00007363" w:rsidRPr="00007363">
        <w:rPr>
          <w:sz w:val="21"/>
          <w:szCs w:val="21"/>
        </w:rPr>
        <w:t>Location: MHB-419       Phone Number: (562) 985-4223</w:t>
      </w:r>
    </w:p>
    <w:p w:rsidR="00243A15" w:rsidRDefault="00801468" w:rsidP="00007363">
      <w:pPr>
        <w:spacing w:after="0" w:line="240" w:lineRule="auto"/>
        <w:contextualSpacing/>
      </w:pPr>
      <w:r w:rsidRPr="001E4E23">
        <w:rPr>
          <w:b/>
          <w:sz w:val="21"/>
          <w:szCs w:val="21"/>
        </w:rPr>
        <w:t xml:space="preserve">ATLAS </w:t>
      </w:r>
      <w:r w:rsidRPr="00407990">
        <w:rPr>
          <w:b/>
          <w:i/>
          <w:sz w:val="21"/>
          <w:szCs w:val="21"/>
        </w:rPr>
        <w:t>Network</w:t>
      </w:r>
      <w:r>
        <w:rPr>
          <w:b/>
          <w:sz w:val="21"/>
          <w:szCs w:val="21"/>
        </w:rPr>
        <w:t xml:space="preserve">/College </w:t>
      </w:r>
      <w:r w:rsidRPr="0074115A">
        <w:rPr>
          <w:b/>
          <w:sz w:val="21"/>
          <w:szCs w:val="21"/>
        </w:rPr>
        <w:t>of Liberal Arts Advising Center</w:t>
      </w:r>
      <w:r>
        <w:rPr>
          <w:b/>
          <w:sz w:val="21"/>
          <w:szCs w:val="21"/>
        </w:rPr>
        <w:tab/>
      </w:r>
      <w:r w:rsidR="00C1576B">
        <w:rPr>
          <w:sz w:val="21"/>
          <w:szCs w:val="21"/>
        </w:rPr>
        <w:t>Location: PH</w:t>
      </w:r>
      <w:r w:rsidR="00FF2177">
        <w:rPr>
          <w:sz w:val="21"/>
          <w:szCs w:val="21"/>
        </w:rPr>
        <w:t>1</w:t>
      </w:r>
      <w:r w:rsidR="00C1576B">
        <w:rPr>
          <w:sz w:val="21"/>
          <w:szCs w:val="21"/>
        </w:rPr>
        <w:t>-104</w:t>
      </w:r>
      <w:r>
        <w:rPr>
          <w:sz w:val="21"/>
          <w:szCs w:val="21"/>
        </w:rPr>
        <w:t xml:space="preserve">        </w:t>
      </w:r>
      <w:r w:rsidRPr="00801468">
        <w:rPr>
          <w:sz w:val="16"/>
          <w:szCs w:val="21"/>
        </w:rPr>
        <w:t xml:space="preserve"> </w:t>
      </w:r>
      <w:r w:rsidR="00007363" w:rsidRPr="00007363">
        <w:rPr>
          <w:sz w:val="21"/>
          <w:szCs w:val="21"/>
        </w:rPr>
        <w:t>Phone Number: (562) 985-7804</w:t>
      </w:r>
      <w:r w:rsidR="007F5F9E">
        <w:tab/>
      </w:r>
      <w:r w:rsidR="007F5F9E">
        <w:tab/>
      </w:r>
    </w:p>
    <w:p w:rsidR="007609FC" w:rsidRDefault="007609FC" w:rsidP="007609FC">
      <w:pPr>
        <w:spacing w:after="0" w:line="240" w:lineRule="auto"/>
        <w:ind w:right="-14"/>
        <w:jc w:val="center"/>
        <w:rPr>
          <w:rFonts w:ascii="Calibri" w:hAnsi="Calibri" w:cs="Calibri"/>
          <w:b/>
          <w:bCs/>
          <w:sz w:val="21"/>
          <w:szCs w:val="21"/>
          <w:u w:val="single"/>
        </w:rPr>
      </w:pPr>
    </w:p>
    <w:p w:rsidR="007609FC" w:rsidRDefault="007609FC" w:rsidP="007609FC">
      <w:pPr>
        <w:spacing w:after="0" w:line="240" w:lineRule="auto"/>
        <w:ind w:right="-14"/>
        <w:jc w:val="center"/>
        <w:rPr>
          <w:rFonts w:ascii="Calibri" w:hAnsi="Calibri" w:cs="Calibri"/>
          <w:b/>
          <w:bCs/>
          <w:sz w:val="21"/>
          <w:szCs w:val="21"/>
          <w:u w:val="single"/>
        </w:rPr>
      </w:pPr>
    </w:p>
    <w:p w:rsidR="007609FC" w:rsidRPr="00884D67" w:rsidRDefault="007609FC" w:rsidP="007609FC">
      <w:pPr>
        <w:spacing w:after="0" w:line="240" w:lineRule="auto"/>
        <w:ind w:right="-14"/>
        <w:jc w:val="center"/>
        <w:rPr>
          <w:rFonts w:ascii="Calibri" w:hAnsi="Calibri" w:cs="Calibri"/>
          <w:b/>
          <w:bCs/>
          <w:sz w:val="21"/>
          <w:szCs w:val="21"/>
          <w:u w:val="single"/>
        </w:rPr>
      </w:pPr>
      <w:r w:rsidRPr="00884D67">
        <w:rPr>
          <w:rFonts w:ascii="Calibri" w:hAnsi="Calibri" w:cs="Calibri"/>
          <w:b/>
          <w:bCs/>
          <w:sz w:val="21"/>
          <w:szCs w:val="21"/>
          <w:u w:val="single"/>
        </w:rPr>
        <w:t>File by 90!</w:t>
      </w:r>
    </w:p>
    <w:p w:rsidR="007609FC" w:rsidRPr="00884D67" w:rsidRDefault="007609FC" w:rsidP="007609FC">
      <w:pPr>
        <w:spacing w:after="0" w:line="240" w:lineRule="auto"/>
        <w:contextualSpacing/>
        <w:jc w:val="center"/>
        <w:rPr>
          <w:sz w:val="21"/>
          <w:szCs w:val="21"/>
        </w:rPr>
      </w:pPr>
      <w:r w:rsidRPr="00884D67">
        <w:rPr>
          <w:sz w:val="21"/>
          <w:szCs w:val="21"/>
        </w:rPr>
        <w:t>File to graduate before your last semester.</w:t>
      </w:r>
    </w:p>
    <w:p w:rsidR="007609FC" w:rsidRPr="00884D67" w:rsidRDefault="007609FC" w:rsidP="007609FC">
      <w:pPr>
        <w:spacing w:after="0" w:line="240" w:lineRule="auto"/>
        <w:jc w:val="center"/>
      </w:pPr>
      <w:r w:rsidRPr="00884D67">
        <w:rPr>
          <w:sz w:val="21"/>
          <w:szCs w:val="21"/>
        </w:rPr>
        <w:t>See the Enrollment Services website for</w:t>
      </w:r>
      <w:r>
        <w:rPr>
          <w:sz w:val="21"/>
          <w:szCs w:val="21"/>
        </w:rPr>
        <w:t xml:space="preserve"> deadlines: csulb.edu/enrollment.</w:t>
      </w:r>
    </w:p>
    <w:p w:rsidR="00243A15" w:rsidRDefault="00243A15" w:rsidP="00007363">
      <w:pPr>
        <w:spacing w:after="0" w:line="240" w:lineRule="auto"/>
        <w:contextualSpacing/>
      </w:pPr>
    </w:p>
    <w:sectPr w:rsidR="00243A15" w:rsidSect="005E6CBA">
      <w:type w:val="continuous"/>
      <w:pgSz w:w="12240" w:h="15840"/>
      <w:pgMar w:top="720" w:right="720" w:bottom="720" w:left="72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057D" w:rsidRDefault="00AC057D" w:rsidP="00CC1AB7">
      <w:pPr>
        <w:spacing w:after="0" w:line="240" w:lineRule="auto"/>
      </w:pPr>
      <w:r>
        <w:separator/>
      </w:r>
    </w:p>
  </w:endnote>
  <w:endnote w:type="continuationSeparator" w:id="0">
    <w:p w:rsidR="00AC057D" w:rsidRDefault="00AC057D" w:rsidP="00CC1A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057D" w:rsidRPr="00CC1AB7" w:rsidRDefault="00AC057D" w:rsidP="008262C0">
    <w:pPr>
      <w:pStyle w:val="Header"/>
      <w:jc w:val="center"/>
      <w:rPr>
        <w:sz w:val="18"/>
        <w:szCs w:val="18"/>
      </w:rPr>
    </w:pPr>
    <w:r w:rsidRPr="00CC1AB7">
      <w:rPr>
        <w:sz w:val="18"/>
        <w:szCs w:val="18"/>
      </w:rPr>
      <w:t xml:space="preserve">Available at </w:t>
    </w:r>
    <w:r w:rsidRPr="00CC1AB7">
      <w:rPr>
        <w:sz w:val="18"/>
        <w:szCs w:val="18"/>
        <w:u w:val="single"/>
      </w:rPr>
      <w:t>www.csulb.edu/cla</w:t>
    </w:r>
    <w:r>
      <w:rPr>
        <w:sz w:val="18"/>
        <w:szCs w:val="18"/>
        <w:u w:val="single"/>
      </w:rPr>
      <w:t>/advising</w:t>
    </w:r>
  </w:p>
  <w:p w:rsidR="00AC057D" w:rsidRDefault="00AC057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057D" w:rsidRDefault="00AC057D" w:rsidP="00CC1AB7">
      <w:pPr>
        <w:spacing w:after="0" w:line="240" w:lineRule="auto"/>
      </w:pPr>
      <w:r>
        <w:separator/>
      </w:r>
    </w:p>
  </w:footnote>
  <w:footnote w:type="continuationSeparator" w:id="0">
    <w:p w:rsidR="00AC057D" w:rsidRDefault="00AC057D" w:rsidP="00CC1A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31E82"/>
    <w:multiLevelType w:val="hybridMultilevel"/>
    <w:tmpl w:val="778CCD9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4C3044"/>
    <w:multiLevelType w:val="hybridMultilevel"/>
    <w:tmpl w:val="D48C957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954018"/>
    <w:multiLevelType w:val="hybridMultilevel"/>
    <w:tmpl w:val="207EF22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561794"/>
    <w:multiLevelType w:val="hybridMultilevel"/>
    <w:tmpl w:val="6268A47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7BF5281"/>
    <w:multiLevelType w:val="hybridMultilevel"/>
    <w:tmpl w:val="A88A294A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3654245"/>
    <w:multiLevelType w:val="hybridMultilevel"/>
    <w:tmpl w:val="2FDEDD9C"/>
    <w:lvl w:ilvl="0" w:tplc="15885DE0">
      <w:start w:val="1"/>
      <w:numFmt w:val="bullet"/>
      <w:lvlText w:val="•"/>
      <w:lvlJc w:val="left"/>
      <w:pPr>
        <w:ind w:left="1080" w:hanging="360"/>
      </w:pPr>
      <w:rPr>
        <w:rFonts w:ascii="Calibri" w:hAnsi="Calibri" w:hint="default"/>
      </w:rPr>
    </w:lvl>
    <w:lvl w:ilvl="1" w:tplc="15885DE0">
      <w:start w:val="1"/>
      <w:numFmt w:val="bullet"/>
      <w:lvlText w:val="•"/>
      <w:lvlJc w:val="left"/>
      <w:pPr>
        <w:ind w:left="1800" w:hanging="360"/>
      </w:pPr>
      <w:rPr>
        <w:rFonts w:ascii="Calibri" w:hAnsi="Calibri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76559AA"/>
    <w:multiLevelType w:val="hybridMultilevel"/>
    <w:tmpl w:val="203042F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15885DE0">
      <w:start w:val="1"/>
      <w:numFmt w:val="bullet"/>
      <w:lvlText w:val="•"/>
      <w:lvlJc w:val="left"/>
      <w:pPr>
        <w:ind w:left="1800" w:hanging="360"/>
      </w:pPr>
      <w:rPr>
        <w:rFonts w:ascii="Calibri" w:hAnsi="Calibri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6A20145F"/>
    <w:multiLevelType w:val="hybridMultilevel"/>
    <w:tmpl w:val="4B56828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8300E4D"/>
    <w:multiLevelType w:val="hybridMultilevel"/>
    <w:tmpl w:val="12E07E4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8A356DC"/>
    <w:multiLevelType w:val="hybridMultilevel"/>
    <w:tmpl w:val="F3AE17A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DDB1118"/>
    <w:multiLevelType w:val="hybridMultilevel"/>
    <w:tmpl w:val="75C0C27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8"/>
  </w:num>
  <w:num w:numId="4">
    <w:abstractNumId w:val="4"/>
  </w:num>
  <w:num w:numId="5">
    <w:abstractNumId w:val="3"/>
  </w:num>
  <w:num w:numId="6">
    <w:abstractNumId w:val="6"/>
  </w:num>
  <w:num w:numId="7">
    <w:abstractNumId w:val="5"/>
  </w:num>
  <w:num w:numId="8">
    <w:abstractNumId w:val="2"/>
  </w:num>
  <w:num w:numId="9">
    <w:abstractNumId w:val="7"/>
  </w:num>
  <w:num w:numId="10">
    <w:abstractNumId w:val="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AB7"/>
    <w:rsid w:val="0000373B"/>
    <w:rsid w:val="00005451"/>
    <w:rsid w:val="00007363"/>
    <w:rsid w:val="0001745B"/>
    <w:rsid w:val="00024972"/>
    <w:rsid w:val="00026DBD"/>
    <w:rsid w:val="00031874"/>
    <w:rsid w:val="0003326D"/>
    <w:rsid w:val="00033521"/>
    <w:rsid w:val="00034747"/>
    <w:rsid w:val="00042F07"/>
    <w:rsid w:val="00050B72"/>
    <w:rsid w:val="0007240C"/>
    <w:rsid w:val="00091907"/>
    <w:rsid w:val="0009731B"/>
    <w:rsid w:val="000C3F3A"/>
    <w:rsid w:val="000C5341"/>
    <w:rsid w:val="000C62A8"/>
    <w:rsid w:val="000D2798"/>
    <w:rsid w:val="000D46AB"/>
    <w:rsid w:val="000E0ABF"/>
    <w:rsid w:val="000E4941"/>
    <w:rsid w:val="000F3361"/>
    <w:rsid w:val="00102CC2"/>
    <w:rsid w:val="00103131"/>
    <w:rsid w:val="001039F4"/>
    <w:rsid w:val="00106B40"/>
    <w:rsid w:val="00112A18"/>
    <w:rsid w:val="00125726"/>
    <w:rsid w:val="001328B2"/>
    <w:rsid w:val="001378E2"/>
    <w:rsid w:val="0014064F"/>
    <w:rsid w:val="00142038"/>
    <w:rsid w:val="001555D0"/>
    <w:rsid w:val="001629F6"/>
    <w:rsid w:val="001A1B12"/>
    <w:rsid w:val="001A430C"/>
    <w:rsid w:val="001B62D7"/>
    <w:rsid w:val="001D31C4"/>
    <w:rsid w:val="001D3C4F"/>
    <w:rsid w:val="001E4D41"/>
    <w:rsid w:val="001F081B"/>
    <w:rsid w:val="001F368B"/>
    <w:rsid w:val="001F6E5C"/>
    <w:rsid w:val="00202EDE"/>
    <w:rsid w:val="0021628D"/>
    <w:rsid w:val="002239D6"/>
    <w:rsid w:val="00226A18"/>
    <w:rsid w:val="00227B36"/>
    <w:rsid w:val="002303F9"/>
    <w:rsid w:val="00234866"/>
    <w:rsid w:val="00237C04"/>
    <w:rsid w:val="00243A15"/>
    <w:rsid w:val="002628A4"/>
    <w:rsid w:val="00263FFA"/>
    <w:rsid w:val="00266B97"/>
    <w:rsid w:val="00270731"/>
    <w:rsid w:val="00273F8D"/>
    <w:rsid w:val="0027523A"/>
    <w:rsid w:val="00290028"/>
    <w:rsid w:val="002A7B65"/>
    <w:rsid w:val="002B218A"/>
    <w:rsid w:val="002B65DD"/>
    <w:rsid w:val="002C3E86"/>
    <w:rsid w:val="002C7CF5"/>
    <w:rsid w:val="002C7D76"/>
    <w:rsid w:val="002D1921"/>
    <w:rsid w:val="002F2124"/>
    <w:rsid w:val="002F6942"/>
    <w:rsid w:val="003005D3"/>
    <w:rsid w:val="00317B37"/>
    <w:rsid w:val="0033036D"/>
    <w:rsid w:val="003346D1"/>
    <w:rsid w:val="00342FD1"/>
    <w:rsid w:val="00344DCD"/>
    <w:rsid w:val="003510DC"/>
    <w:rsid w:val="0035768E"/>
    <w:rsid w:val="0036130C"/>
    <w:rsid w:val="003613C6"/>
    <w:rsid w:val="00363240"/>
    <w:rsid w:val="0036402A"/>
    <w:rsid w:val="00370E41"/>
    <w:rsid w:val="00380015"/>
    <w:rsid w:val="003818CE"/>
    <w:rsid w:val="0039484E"/>
    <w:rsid w:val="003A2D40"/>
    <w:rsid w:val="003A4327"/>
    <w:rsid w:val="003A50BD"/>
    <w:rsid w:val="003B4485"/>
    <w:rsid w:val="003B7D42"/>
    <w:rsid w:val="003D6713"/>
    <w:rsid w:val="003E74BC"/>
    <w:rsid w:val="003F407D"/>
    <w:rsid w:val="00403C06"/>
    <w:rsid w:val="00415E63"/>
    <w:rsid w:val="00431B34"/>
    <w:rsid w:val="0043411E"/>
    <w:rsid w:val="004368BB"/>
    <w:rsid w:val="00436EB7"/>
    <w:rsid w:val="00442221"/>
    <w:rsid w:val="004465A5"/>
    <w:rsid w:val="00486F22"/>
    <w:rsid w:val="00494175"/>
    <w:rsid w:val="004A5E5D"/>
    <w:rsid w:val="004A67E6"/>
    <w:rsid w:val="004B193D"/>
    <w:rsid w:val="004B779F"/>
    <w:rsid w:val="004D24E5"/>
    <w:rsid w:val="004D4C41"/>
    <w:rsid w:val="004E0EFD"/>
    <w:rsid w:val="004E789D"/>
    <w:rsid w:val="004F51B3"/>
    <w:rsid w:val="00504E30"/>
    <w:rsid w:val="00524F93"/>
    <w:rsid w:val="005267CE"/>
    <w:rsid w:val="005325CF"/>
    <w:rsid w:val="00533A41"/>
    <w:rsid w:val="00534F6D"/>
    <w:rsid w:val="00554C73"/>
    <w:rsid w:val="00574C6D"/>
    <w:rsid w:val="00583BAE"/>
    <w:rsid w:val="005932DC"/>
    <w:rsid w:val="005A0E74"/>
    <w:rsid w:val="005A5C79"/>
    <w:rsid w:val="005A630E"/>
    <w:rsid w:val="005B7C7C"/>
    <w:rsid w:val="005D29E8"/>
    <w:rsid w:val="005D4DD2"/>
    <w:rsid w:val="005E6CBA"/>
    <w:rsid w:val="005F27D3"/>
    <w:rsid w:val="005F39C4"/>
    <w:rsid w:val="00605F49"/>
    <w:rsid w:val="00611193"/>
    <w:rsid w:val="00617D47"/>
    <w:rsid w:val="006200CC"/>
    <w:rsid w:val="00623958"/>
    <w:rsid w:val="00641630"/>
    <w:rsid w:val="0064523D"/>
    <w:rsid w:val="0064733F"/>
    <w:rsid w:val="0065141E"/>
    <w:rsid w:val="006567BC"/>
    <w:rsid w:val="00672D57"/>
    <w:rsid w:val="00673330"/>
    <w:rsid w:val="0068121A"/>
    <w:rsid w:val="0068622E"/>
    <w:rsid w:val="006866BD"/>
    <w:rsid w:val="0068765B"/>
    <w:rsid w:val="006953B7"/>
    <w:rsid w:val="006A26AA"/>
    <w:rsid w:val="006A4B52"/>
    <w:rsid w:val="006A7BFF"/>
    <w:rsid w:val="006B1005"/>
    <w:rsid w:val="006B6A09"/>
    <w:rsid w:val="006B700C"/>
    <w:rsid w:val="006C4627"/>
    <w:rsid w:val="006F3749"/>
    <w:rsid w:val="00704B90"/>
    <w:rsid w:val="00733B58"/>
    <w:rsid w:val="00746025"/>
    <w:rsid w:val="00755950"/>
    <w:rsid w:val="007609FC"/>
    <w:rsid w:val="00774C26"/>
    <w:rsid w:val="007763A4"/>
    <w:rsid w:val="007A369C"/>
    <w:rsid w:val="007A3E7D"/>
    <w:rsid w:val="007C159A"/>
    <w:rsid w:val="007D23FB"/>
    <w:rsid w:val="007D3F29"/>
    <w:rsid w:val="007D58A8"/>
    <w:rsid w:val="007E696D"/>
    <w:rsid w:val="007F5F9E"/>
    <w:rsid w:val="00801468"/>
    <w:rsid w:val="008019EF"/>
    <w:rsid w:val="008262C0"/>
    <w:rsid w:val="0083153A"/>
    <w:rsid w:val="008353A6"/>
    <w:rsid w:val="00837CC1"/>
    <w:rsid w:val="00851E70"/>
    <w:rsid w:val="00860422"/>
    <w:rsid w:val="0086308A"/>
    <w:rsid w:val="00885AFC"/>
    <w:rsid w:val="0089049E"/>
    <w:rsid w:val="008A2031"/>
    <w:rsid w:val="008A2150"/>
    <w:rsid w:val="008A2479"/>
    <w:rsid w:val="008B1D5B"/>
    <w:rsid w:val="008C1579"/>
    <w:rsid w:val="008C596C"/>
    <w:rsid w:val="008E559B"/>
    <w:rsid w:val="008E76E3"/>
    <w:rsid w:val="008F273F"/>
    <w:rsid w:val="00905F72"/>
    <w:rsid w:val="0091457A"/>
    <w:rsid w:val="00923D64"/>
    <w:rsid w:val="0094128F"/>
    <w:rsid w:val="00971BAA"/>
    <w:rsid w:val="00974DB3"/>
    <w:rsid w:val="009B0C05"/>
    <w:rsid w:val="009C656C"/>
    <w:rsid w:val="009D5895"/>
    <w:rsid w:val="009F68AF"/>
    <w:rsid w:val="009F7DF8"/>
    <w:rsid w:val="00A12AD4"/>
    <w:rsid w:val="00A13CAC"/>
    <w:rsid w:val="00A20351"/>
    <w:rsid w:val="00A3043A"/>
    <w:rsid w:val="00A44ACA"/>
    <w:rsid w:val="00A45DC6"/>
    <w:rsid w:val="00A5502A"/>
    <w:rsid w:val="00A61B33"/>
    <w:rsid w:val="00A7492A"/>
    <w:rsid w:val="00A77FEC"/>
    <w:rsid w:val="00A820DE"/>
    <w:rsid w:val="00A8453A"/>
    <w:rsid w:val="00A928D5"/>
    <w:rsid w:val="00AC057D"/>
    <w:rsid w:val="00AC7606"/>
    <w:rsid w:val="00AC7EF4"/>
    <w:rsid w:val="00AD085D"/>
    <w:rsid w:val="00AD50E1"/>
    <w:rsid w:val="00AD5E79"/>
    <w:rsid w:val="00AE56A7"/>
    <w:rsid w:val="00AE6307"/>
    <w:rsid w:val="00AF7C5E"/>
    <w:rsid w:val="00AF7FB0"/>
    <w:rsid w:val="00B0171C"/>
    <w:rsid w:val="00B01B21"/>
    <w:rsid w:val="00B0360E"/>
    <w:rsid w:val="00B04CF9"/>
    <w:rsid w:val="00B0680B"/>
    <w:rsid w:val="00B135A0"/>
    <w:rsid w:val="00B309FC"/>
    <w:rsid w:val="00B4269F"/>
    <w:rsid w:val="00B44B1C"/>
    <w:rsid w:val="00B45984"/>
    <w:rsid w:val="00B54C15"/>
    <w:rsid w:val="00B72798"/>
    <w:rsid w:val="00B7707B"/>
    <w:rsid w:val="00B8765D"/>
    <w:rsid w:val="00B978AF"/>
    <w:rsid w:val="00BB1071"/>
    <w:rsid w:val="00BB40DF"/>
    <w:rsid w:val="00BB6BC9"/>
    <w:rsid w:val="00BD0566"/>
    <w:rsid w:val="00BE10CD"/>
    <w:rsid w:val="00BF389F"/>
    <w:rsid w:val="00C05201"/>
    <w:rsid w:val="00C05F72"/>
    <w:rsid w:val="00C1576B"/>
    <w:rsid w:val="00C26C4D"/>
    <w:rsid w:val="00C27CAD"/>
    <w:rsid w:val="00C27F66"/>
    <w:rsid w:val="00C33E6D"/>
    <w:rsid w:val="00C34300"/>
    <w:rsid w:val="00C42F5E"/>
    <w:rsid w:val="00C60111"/>
    <w:rsid w:val="00C62D0E"/>
    <w:rsid w:val="00C7045C"/>
    <w:rsid w:val="00C75C48"/>
    <w:rsid w:val="00C87606"/>
    <w:rsid w:val="00C94E05"/>
    <w:rsid w:val="00CA612F"/>
    <w:rsid w:val="00CC1AB7"/>
    <w:rsid w:val="00CE3F18"/>
    <w:rsid w:val="00CF38C1"/>
    <w:rsid w:val="00D01A72"/>
    <w:rsid w:val="00D1282E"/>
    <w:rsid w:val="00D1531E"/>
    <w:rsid w:val="00D415A9"/>
    <w:rsid w:val="00D51C59"/>
    <w:rsid w:val="00D5508F"/>
    <w:rsid w:val="00D668FB"/>
    <w:rsid w:val="00D80513"/>
    <w:rsid w:val="00D90037"/>
    <w:rsid w:val="00D90257"/>
    <w:rsid w:val="00D9309D"/>
    <w:rsid w:val="00DA32A9"/>
    <w:rsid w:val="00DC16C5"/>
    <w:rsid w:val="00DD0BCC"/>
    <w:rsid w:val="00DE4CA8"/>
    <w:rsid w:val="00DE4D04"/>
    <w:rsid w:val="00DE5EA2"/>
    <w:rsid w:val="00E0016F"/>
    <w:rsid w:val="00E0238F"/>
    <w:rsid w:val="00E23406"/>
    <w:rsid w:val="00E34171"/>
    <w:rsid w:val="00E343A5"/>
    <w:rsid w:val="00E445DA"/>
    <w:rsid w:val="00E45083"/>
    <w:rsid w:val="00E5644C"/>
    <w:rsid w:val="00E56CE5"/>
    <w:rsid w:val="00E5799E"/>
    <w:rsid w:val="00E70115"/>
    <w:rsid w:val="00E75BDE"/>
    <w:rsid w:val="00E8409D"/>
    <w:rsid w:val="00EA012F"/>
    <w:rsid w:val="00EA78A6"/>
    <w:rsid w:val="00EB002D"/>
    <w:rsid w:val="00EB78DB"/>
    <w:rsid w:val="00EE054E"/>
    <w:rsid w:val="00EF1B90"/>
    <w:rsid w:val="00EF3E38"/>
    <w:rsid w:val="00F156DC"/>
    <w:rsid w:val="00F160AB"/>
    <w:rsid w:val="00F237A8"/>
    <w:rsid w:val="00F4457D"/>
    <w:rsid w:val="00F55588"/>
    <w:rsid w:val="00F603AD"/>
    <w:rsid w:val="00F73F06"/>
    <w:rsid w:val="00F76DCB"/>
    <w:rsid w:val="00F84954"/>
    <w:rsid w:val="00F84D14"/>
    <w:rsid w:val="00F90E82"/>
    <w:rsid w:val="00FA1504"/>
    <w:rsid w:val="00FA3B09"/>
    <w:rsid w:val="00FA61BF"/>
    <w:rsid w:val="00FC05E9"/>
    <w:rsid w:val="00FC44D6"/>
    <w:rsid w:val="00FC7042"/>
    <w:rsid w:val="00FD2402"/>
    <w:rsid w:val="00FD2985"/>
    <w:rsid w:val="00FE1CF7"/>
    <w:rsid w:val="00FE70B6"/>
    <w:rsid w:val="00FF2177"/>
    <w:rsid w:val="00FF35CE"/>
    <w:rsid w:val="00FF7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0A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1A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1AB7"/>
  </w:style>
  <w:style w:type="paragraph" w:styleId="Footer">
    <w:name w:val="footer"/>
    <w:basedOn w:val="Normal"/>
    <w:link w:val="FooterChar"/>
    <w:uiPriority w:val="99"/>
    <w:unhideWhenUsed/>
    <w:rsid w:val="00CC1A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1AB7"/>
  </w:style>
  <w:style w:type="paragraph" w:styleId="BalloonText">
    <w:name w:val="Balloon Text"/>
    <w:basedOn w:val="Normal"/>
    <w:link w:val="BalloonTextChar"/>
    <w:uiPriority w:val="99"/>
    <w:semiHidden/>
    <w:unhideWhenUsed/>
    <w:rsid w:val="00CC1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AB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C1AB7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C1A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F5F9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262C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7460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0A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1A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1AB7"/>
  </w:style>
  <w:style w:type="paragraph" w:styleId="Footer">
    <w:name w:val="footer"/>
    <w:basedOn w:val="Normal"/>
    <w:link w:val="FooterChar"/>
    <w:uiPriority w:val="99"/>
    <w:unhideWhenUsed/>
    <w:rsid w:val="00CC1A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1AB7"/>
  </w:style>
  <w:style w:type="paragraph" w:styleId="BalloonText">
    <w:name w:val="Balloon Text"/>
    <w:basedOn w:val="Normal"/>
    <w:link w:val="BalloonTextChar"/>
    <w:uiPriority w:val="99"/>
    <w:semiHidden/>
    <w:unhideWhenUsed/>
    <w:rsid w:val="00CC1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AB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C1AB7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C1A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F5F9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262C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7460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97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B33978-F211-46F8-9E4E-2D66C0B1D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77068C1C</Template>
  <TotalTime>121</TotalTime>
  <Pages>5</Pages>
  <Words>1905</Words>
  <Characters>10860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</Company>
  <LinksUpToDate>false</LinksUpToDate>
  <CharactersWithSpaces>12740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Christie Waken</dc:creator>
  <cp:lastModifiedBy>Christie Waken</cp:lastModifiedBy>
  <cp:revision>15</cp:revision>
  <cp:lastPrinted>2012-05-14T20:53:00Z</cp:lastPrinted>
  <dcterms:created xsi:type="dcterms:W3CDTF">2014-06-25T17:02:00Z</dcterms:created>
  <dcterms:modified xsi:type="dcterms:W3CDTF">2014-09-23T17:37:00Z</dcterms:modified>
</cp:coreProperties>
</file>